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D10D2E" w14:textId="1814B405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1" layoutInCell="0" allowOverlap="1" wp14:anchorId="7FD10D92" wp14:editId="2625ED7E">
                <wp:simplePos x="0" y="0"/>
                <wp:positionH relativeFrom="page">
                  <wp:posOffset>-945515</wp:posOffset>
                </wp:positionH>
                <wp:positionV relativeFrom="page">
                  <wp:posOffset>8816975</wp:posOffset>
                </wp:positionV>
                <wp:extent cx="2700020" cy="238125"/>
                <wp:effectExtent l="0" t="0" r="0" b="0"/>
                <wp:wrapNone/>
                <wp:docPr id="240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8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-74.45pt;margin-top:694.25pt;width:212.6pt;height:18.75pt;rotation:-90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" o:allowincell="f" filled="f" stroked="f" strokeweight=".05pt">
                <v:textbox style="layout-flow:vertical;mso-layout-flow-alt:bottom-to-top" inset="0,0,0,0">
                  <w:txbxContent>
                    <w:p w14:paraId="7FD10E8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8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1" layoutInCell="0" allowOverlap="1" wp14:anchorId="7FD10D93" wp14:editId="00C75B45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731520" cy="124460"/>
                <wp:effectExtent l="0" t="0" r="0" b="0"/>
                <wp:wrapNone/>
                <wp:docPr id="239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7" style="position:absolute;margin-left:60.45pt;margin-top:221.15pt;width:57.6pt;height:9.8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1" locked="0" layoutInCell="0" allowOverlap="1" wp14:anchorId="7FD10D94" wp14:editId="69C1C613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609600"/>
                <wp:effectExtent l="0" t="0" r="0" b="0"/>
                <wp:wrapNone/>
                <wp:docPr id="23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7.6pt;margin-top:220.4pt;width:518.45pt;height:48pt;z-index:-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1" locked="0" layoutInCell="0" allowOverlap="1" wp14:anchorId="7FD10D95" wp14:editId="197EC0D4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23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-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Ct8f5b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1" layoutInCell="0" allowOverlap="1" wp14:anchorId="7FD10D96" wp14:editId="28B4E626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3475355" cy="153035"/>
                <wp:effectExtent l="0" t="0" r="0" b="0"/>
                <wp:wrapNone/>
                <wp:docPr id="23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2. Requesting government agency or industrial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8" style="position:absolute;margin-left:60.45pt;margin-top:209.4pt;width:273.65pt;height:12.05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8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2. Requesting government agency or industrial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1" layoutInCell="0" allowOverlap="1" wp14:anchorId="7FD10D97" wp14:editId="4561FB69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731520" cy="124460"/>
                <wp:effectExtent l="0" t="0" r="0" b="0"/>
                <wp:wrapNone/>
                <wp:docPr id="23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Postal 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9" style="position:absolute;margin-left:60.45pt;margin-top:245.15pt;width:57.6pt;height:9.8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qssAIAAKk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8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Postal 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0" allowOverlap="1" wp14:anchorId="7FD10D98" wp14:editId="6729F710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09600"/>
                <wp:effectExtent l="0" t="0" r="0" b="0"/>
                <wp:wrapNone/>
                <wp:docPr id="23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609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6pt;margin-top:148.4pt;width:518.45pt;height:48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0" allowOverlap="1" wp14:anchorId="7FD10D99" wp14:editId="546EEEAD">
                <wp:simplePos x="0" y="0"/>
                <wp:positionH relativeFrom="page">
                  <wp:posOffset>767715</wp:posOffset>
                </wp:positionH>
                <wp:positionV relativeFrom="page">
                  <wp:posOffset>1744980</wp:posOffset>
                </wp:positionV>
                <wp:extent cx="1371600" cy="153035"/>
                <wp:effectExtent l="0" t="0" r="0" b="0"/>
                <wp:wrapNone/>
                <wp:docPr id="23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1. Administrative data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30" style="position:absolute;margin-left:60.45pt;margin-top:137.4pt;width:108pt;height:12.0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8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1. Administrative data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0" allowOverlap="1" wp14:anchorId="7FD10D9A" wp14:editId="698D02CB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23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31" style="position:absolute;margin-left:60.45pt;margin-top:149.15pt;width:57.6pt;height:9.8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BMX2ux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8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1" layoutInCell="0" allowOverlap="1" wp14:anchorId="7FD10D9B" wp14:editId="53950C78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638810" cy="124460"/>
                <wp:effectExtent l="0" t="0" r="0" b="0"/>
                <wp:wrapNone/>
                <wp:docPr id="23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81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32" style="position:absolute;margin-left:60.45pt;margin-top:173.15pt;width:50.3pt;height:9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1" locked="0" layoutInCell="0" allowOverlap="1" wp14:anchorId="7FD10D9C" wp14:editId="23EF181F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230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" o:spid="_x0000_s1026" style="position:absolute;flip:x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tY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A9zGtY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1" locked="0" layoutInCell="0" allowOverlap="1" wp14:anchorId="7FD10D9D" wp14:editId="62783F6D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1219200"/>
                <wp:effectExtent l="0" t="0" r="0" b="0"/>
                <wp:wrapNone/>
                <wp:docPr id="2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6pt;margin-top:292.4pt;width:518.45pt;height:96pt;z-index:-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+IneQIAAP4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1" layoutInCell="0" allowOverlap="1" wp14:anchorId="7FD10D9E" wp14:editId="6AC6C007">
                <wp:simplePos x="0" y="0"/>
                <wp:positionH relativeFrom="page">
                  <wp:posOffset>767715</wp:posOffset>
                </wp:positionH>
                <wp:positionV relativeFrom="page">
                  <wp:posOffset>3573780</wp:posOffset>
                </wp:positionV>
                <wp:extent cx="3475355" cy="153035"/>
                <wp:effectExtent l="0" t="0" r="0" b="0"/>
                <wp:wrapNone/>
                <wp:docPr id="228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3. Swedish Armed Forces´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33" style="position:absolute;margin-left:60.45pt;margin-top:281.4pt;width:273.65pt;height:12.0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v+ArwIAAKo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8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3. Swedish Armed Forces´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0" allowOverlap="1" wp14:anchorId="7FD10D9F" wp14:editId="32232A9F">
                <wp:simplePos x="0" y="0"/>
                <wp:positionH relativeFrom="page">
                  <wp:posOffset>731520</wp:posOffset>
                </wp:positionH>
                <wp:positionV relativeFrom="page">
                  <wp:posOffset>4018280</wp:posOffset>
                </wp:positionV>
                <wp:extent cx="6584315" cy="635"/>
                <wp:effectExtent l="0" t="0" r="0" b="0"/>
                <wp:wrapNone/>
                <wp:docPr id="22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-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16.4pt" to="576.0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1" locked="0" layoutInCell="0" allowOverlap="1" wp14:anchorId="7FD10DA0" wp14:editId="3669AB46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635"/>
                <wp:effectExtent l="0" t="0" r="0" b="0"/>
                <wp:wrapNone/>
                <wp:docPr id="226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flip:x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40.4pt" to="576.0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0" allowOverlap="1" wp14:anchorId="7FD10DA1" wp14:editId="598FEB8E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22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2" o:spid="_x0000_s1026" style="position:absolute;flip:x;z-index:-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0" allowOverlap="1" wp14:anchorId="7FD10DA2" wp14:editId="264A0B23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304800"/>
                <wp:effectExtent l="0" t="0" r="0" b="0"/>
                <wp:wrapNone/>
                <wp:docPr id="2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6pt;margin-top:460.4pt;width:518.45pt;height:24pt;z-index:-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0" allowOverlap="1" wp14:anchorId="7FD10DA3" wp14:editId="5F46941B">
                <wp:simplePos x="0" y="0"/>
                <wp:positionH relativeFrom="page">
                  <wp:posOffset>731520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57.6pt;margin-top:472.4pt;width:14.4pt;height:12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Bb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0" allowOverlap="1" wp14:anchorId="7FD10DA4" wp14:editId="6AAA86A7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57.6pt;margin-top:460.4pt;width:14.4pt;height:12pt;z-index:-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9DQ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0" allowOverlap="1" wp14:anchorId="7FD10DA5" wp14:editId="15D6D4B9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22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16.85pt;margin-top:472.4pt;width:14.4pt;height:12pt;z-index:-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NPc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A7nNPc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1" locked="0" layoutInCell="0" allowOverlap="1" wp14:anchorId="7FD10DA6" wp14:editId="082A9CC4">
                <wp:simplePos x="0" y="0"/>
                <wp:positionH relativeFrom="page">
                  <wp:posOffset>4023995</wp:posOffset>
                </wp:positionH>
                <wp:positionV relativeFrom="page">
                  <wp:posOffset>5847080</wp:posOffset>
                </wp:positionV>
                <wp:extent cx="182880" cy="152400"/>
                <wp:effectExtent l="0" t="0" r="0" b="0"/>
                <wp:wrapNone/>
                <wp:docPr id="2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316.85pt;margin-top:460.4pt;width:14.4pt;height:12pt;z-index:-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NXeA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1" layoutInCell="0" allowOverlap="1" wp14:anchorId="7FD10DA7" wp14:editId="480CC471">
                <wp:simplePos x="0" y="0"/>
                <wp:positionH relativeFrom="page">
                  <wp:posOffset>767715</wp:posOffset>
                </wp:positionH>
                <wp:positionV relativeFrom="page">
                  <wp:posOffset>5708015</wp:posOffset>
                </wp:positionV>
                <wp:extent cx="3475355" cy="153035"/>
                <wp:effectExtent l="0" t="0" r="0" b="0"/>
                <wp:wrapNone/>
                <wp:docPr id="219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5. Type of visit (Select one alternative from each column)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4" style="position:absolute;margin-left:60.45pt;margin-top:449.45pt;width:273.65pt;height:12.0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5. Type of visit (Select one alternative from each column)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1" locked="0" layoutInCell="0" allowOverlap="1" wp14:anchorId="7FD10DA8" wp14:editId="4DD5DF4A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304800"/>
                <wp:effectExtent l="0" t="0" r="0" b="0"/>
                <wp:wrapNone/>
                <wp:docPr id="2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57.6pt;margin-top:412.4pt;width:518.45pt;height:24pt;z-index:-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1" layoutInCell="0" allowOverlap="1" wp14:anchorId="7FD10DA9" wp14:editId="3FCDE25E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554480" cy="153035"/>
                <wp:effectExtent l="0" t="0" r="0" b="0"/>
                <wp:wrapNone/>
                <wp:docPr id="217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4. Date of visit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35" style="position:absolute;margin-left:60.45pt;margin-top:401.45pt;width:122.4pt;height:12.0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QRrw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8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4. Date of visit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1" layoutInCell="0" allowOverlap="1" wp14:anchorId="7FD10DAA" wp14:editId="7894DBD3">
                <wp:simplePos x="0" y="0"/>
                <wp:positionH relativeFrom="page">
                  <wp:posOffset>950595</wp:posOffset>
                </wp:positionH>
                <wp:positionV relativeFrom="page">
                  <wp:posOffset>5860415</wp:posOffset>
                </wp:positionV>
                <wp:extent cx="1463040" cy="153035"/>
                <wp:effectExtent l="0" t="0" r="0" b="0"/>
                <wp:wrapNone/>
                <wp:docPr id="216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Government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6" style="position:absolute;margin-left:74.85pt;margin-top:461.45pt;width:115.2pt;height:12.0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8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Government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1" layoutInCell="0" allowOverlap="1" wp14:anchorId="7FD10DAB" wp14:editId="3056FB3E">
                <wp:simplePos x="0" y="0"/>
                <wp:positionH relativeFrom="page">
                  <wp:posOffset>950595</wp:posOffset>
                </wp:positionH>
                <wp:positionV relativeFrom="page">
                  <wp:posOffset>6012815</wp:posOffset>
                </wp:positionV>
                <wp:extent cx="1188720" cy="153035"/>
                <wp:effectExtent l="0" t="0" r="0" b="0"/>
                <wp:wrapNone/>
                <wp:docPr id="215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7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initiative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7" style="position:absolute;margin-left:74.85pt;margin-top:473.45pt;width:93.6pt;height:12.0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8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initiative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7FD10DAC" wp14:editId="3C40A867">
                <wp:simplePos x="0" y="0"/>
                <wp:positionH relativeFrom="page">
                  <wp:posOffset>4243070</wp:posOffset>
                </wp:positionH>
                <wp:positionV relativeFrom="page">
                  <wp:posOffset>5860415</wp:posOffset>
                </wp:positionV>
                <wp:extent cx="2286000" cy="153035"/>
                <wp:effectExtent l="0" t="0" r="0" b="0"/>
                <wp:wrapNone/>
                <wp:docPr id="214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8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Initiated by request or facility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8" style="position:absolute;margin-left:334.1pt;margin-top:461.45pt;width:180pt;height:12.0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" o:allowincell="f" filled="f" stroked="f" strokeweight=".05pt">
                <v:textbox inset="0,0,0,0">
                  <w:txbxContent>
                    <w:p w14:paraId="7FD10E8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Initiated by request or facility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1" layoutInCell="0" allowOverlap="1" wp14:anchorId="7FD10DAD" wp14:editId="362AA024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011680" cy="153035"/>
                <wp:effectExtent l="0" t="0" r="0" b="0"/>
                <wp:wrapNone/>
                <wp:docPr id="21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invitation of the facility to be visited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39" style="position:absolute;margin-left:334.1pt;margin-top:473.45pt;width:158.4pt;height:12.0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By invitation of the facility to be visited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1" locked="0" layoutInCell="0" allowOverlap="1" wp14:anchorId="7FD10DAE" wp14:editId="7D3251A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3048635"/>
                <wp:effectExtent l="0" t="0" r="0" b="0"/>
                <wp:wrapNone/>
                <wp:docPr id="2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635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7.6pt;margin-top:508.45pt;width:518.45pt;height:240.05pt;z-index:-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1" layoutInCell="0" allowOverlap="1" wp14:anchorId="7FD10DAF" wp14:editId="0A50DEE3">
                <wp:simplePos x="0" y="0"/>
                <wp:positionH relativeFrom="page">
                  <wp:posOffset>767715</wp:posOffset>
                </wp:positionH>
                <wp:positionV relativeFrom="page">
                  <wp:posOffset>6317615</wp:posOffset>
                </wp:positionV>
                <wp:extent cx="3475355" cy="153035"/>
                <wp:effectExtent l="0" t="0" r="0" b="0"/>
                <wp:wrapNone/>
                <wp:docPr id="211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6. Subject to be discussed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40" style="position:absolute;margin-left:60.45pt;margin-top:497.45pt;width:273.65pt;height:12.0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" o:allowincell="f" filled="f" stroked="f" strokeweight=".05pt">
                <v:textbox inset="0,0,0,0">
                  <w:txbxContent>
                    <w:p w14:paraId="7FD10E9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6. Subject to be discussed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1" locked="0" layoutInCell="0" allowOverlap="1" wp14:anchorId="7FD10DB0" wp14:editId="4279CD7A">
                <wp:simplePos x="0" y="0"/>
                <wp:positionH relativeFrom="page">
                  <wp:posOffset>822960</wp:posOffset>
                </wp:positionH>
                <wp:positionV relativeFrom="page">
                  <wp:posOffset>6762115</wp:posOffset>
                </wp:positionV>
                <wp:extent cx="6401435" cy="635"/>
                <wp:effectExtent l="0" t="0" r="0" b="0"/>
                <wp:wrapNone/>
                <wp:docPr id="210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x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32.45pt" to="568.8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1" locked="0" layoutInCell="0" allowOverlap="1" wp14:anchorId="7FD10DB1" wp14:editId="64C9032F">
                <wp:simplePos x="0" y="0"/>
                <wp:positionH relativeFrom="page">
                  <wp:posOffset>822960</wp:posOffset>
                </wp:positionH>
                <wp:positionV relativeFrom="page">
                  <wp:posOffset>7066915</wp:posOffset>
                </wp:positionV>
                <wp:extent cx="6401435" cy="635"/>
                <wp:effectExtent l="0" t="0" r="0" b="0"/>
                <wp:wrapNone/>
                <wp:docPr id="209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56.45pt" to="568.8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uV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usBI&#10;kRaa9CQUR9M8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1" locked="0" layoutInCell="0" allowOverlap="1" wp14:anchorId="7FD10DB2" wp14:editId="202C68FD">
                <wp:simplePos x="0" y="0"/>
                <wp:positionH relativeFrom="page">
                  <wp:posOffset>822960</wp:posOffset>
                </wp:positionH>
                <wp:positionV relativeFrom="page">
                  <wp:posOffset>7371715</wp:posOffset>
                </wp:positionV>
                <wp:extent cx="6401435" cy="635"/>
                <wp:effectExtent l="0" t="0" r="0" b="0"/>
                <wp:wrapNone/>
                <wp:docPr id="20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580.45pt" to="568.8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r9H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1" locked="0" layoutInCell="0" allowOverlap="1" wp14:anchorId="7FD10DB3" wp14:editId="388F6E6F">
                <wp:simplePos x="0" y="0"/>
                <wp:positionH relativeFrom="page">
                  <wp:posOffset>822960</wp:posOffset>
                </wp:positionH>
                <wp:positionV relativeFrom="page">
                  <wp:posOffset>7676515</wp:posOffset>
                </wp:positionV>
                <wp:extent cx="6401435" cy="635"/>
                <wp:effectExtent l="0" t="0" r="0" b="0"/>
                <wp:wrapNone/>
                <wp:docPr id="207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flip:x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04.45pt" to="568.8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XT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1" locked="0" layoutInCell="0" allowOverlap="1" wp14:anchorId="7FD10DB4" wp14:editId="7BD6043B">
                <wp:simplePos x="0" y="0"/>
                <wp:positionH relativeFrom="page">
                  <wp:posOffset>822960</wp:posOffset>
                </wp:positionH>
                <wp:positionV relativeFrom="page">
                  <wp:posOffset>7981315</wp:posOffset>
                </wp:positionV>
                <wp:extent cx="6401435" cy="635"/>
                <wp:effectExtent l="0" t="0" r="0" b="0"/>
                <wp:wrapNone/>
                <wp:docPr id="20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flip:x;z-index:-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28.45pt" to="568.8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1" locked="0" layoutInCell="0" allowOverlap="1" wp14:anchorId="7FD10DB5" wp14:editId="43F3B76C">
                <wp:simplePos x="0" y="0"/>
                <wp:positionH relativeFrom="page">
                  <wp:posOffset>822960</wp:posOffset>
                </wp:positionH>
                <wp:positionV relativeFrom="page">
                  <wp:posOffset>8286115</wp:posOffset>
                </wp:positionV>
                <wp:extent cx="6401435" cy="635"/>
                <wp:effectExtent l="0" t="0" r="0" b="0"/>
                <wp:wrapNone/>
                <wp:docPr id="205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x;z-index:-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52.45pt" to="568.8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1JLA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0" allowOverlap="1" wp14:anchorId="7FD10DB6" wp14:editId="0D572AFA">
                <wp:simplePos x="0" y="0"/>
                <wp:positionH relativeFrom="page">
                  <wp:posOffset>822960</wp:posOffset>
                </wp:positionH>
                <wp:positionV relativeFrom="page">
                  <wp:posOffset>8590915</wp:posOffset>
                </wp:positionV>
                <wp:extent cx="6401435" cy="635"/>
                <wp:effectExtent l="0" t="0" r="0" b="0"/>
                <wp:wrapNone/>
                <wp:docPr id="20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flip:x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676.45pt" to="568.85pt,6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0" allowOverlap="1" wp14:anchorId="7FD10DB7" wp14:editId="51BB2B23">
                <wp:simplePos x="0" y="0"/>
                <wp:positionH relativeFrom="page">
                  <wp:posOffset>822960</wp:posOffset>
                </wp:positionH>
                <wp:positionV relativeFrom="page">
                  <wp:posOffset>8895715</wp:posOffset>
                </wp:positionV>
                <wp:extent cx="6401435" cy="635"/>
                <wp:effectExtent l="0" t="0" r="0" b="0"/>
                <wp:wrapNone/>
                <wp:docPr id="20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flip:x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00.45pt" to="568.85pt,7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0" allowOverlap="1" wp14:anchorId="7FD10DB8" wp14:editId="3F412B07">
                <wp:simplePos x="0" y="0"/>
                <wp:positionH relativeFrom="page">
                  <wp:posOffset>822960</wp:posOffset>
                </wp:positionH>
                <wp:positionV relativeFrom="page">
                  <wp:posOffset>9200515</wp:posOffset>
                </wp:positionV>
                <wp:extent cx="6401435" cy="635"/>
                <wp:effectExtent l="0" t="0" r="0" b="0"/>
                <wp:wrapNone/>
                <wp:docPr id="202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724.45pt" to="568.8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1" locked="0" layoutInCell="0" allowOverlap="1" wp14:anchorId="7FD10DB9" wp14:editId="17F566F5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304800"/>
                <wp:effectExtent l="0" t="0" r="0" b="0"/>
                <wp:wrapNone/>
                <wp:docPr id="20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3048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57.6pt;margin-top:772.45pt;width:518.45pt;height:24pt;z-index:-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1" layoutInCell="0" allowOverlap="1" wp14:anchorId="7FD10DBA" wp14:editId="3D8BCFBE">
                <wp:simplePos x="0" y="0"/>
                <wp:positionH relativeFrom="page">
                  <wp:posOffset>767715</wp:posOffset>
                </wp:positionH>
                <wp:positionV relativeFrom="page">
                  <wp:posOffset>9671050</wp:posOffset>
                </wp:positionV>
                <wp:extent cx="3475355" cy="153035"/>
                <wp:effectExtent l="0" t="0" r="0" b="0"/>
                <wp:wrapNone/>
                <wp:docPr id="200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535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7. Anticipated level of classified information to be involved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41" style="position:absolute;margin-left:60.45pt;margin-top:761.5pt;width:273.65pt;height:12.05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9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7. Anticipated level of classified information to be involved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1" layoutInCell="0" allowOverlap="1" wp14:anchorId="7FD10DBB" wp14:editId="229BAF07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1371600" cy="124460"/>
                <wp:effectExtent l="0" t="0" r="0" b="0"/>
                <wp:wrapNone/>
                <wp:docPr id="199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42" style="position:absolute;margin-left:60.45pt;margin-top:293.15pt;width:108pt;height:9.8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1" layoutInCell="0" allowOverlap="1" wp14:anchorId="7FD10DBC" wp14:editId="2D8146DB">
                <wp:simplePos x="0" y="0"/>
                <wp:positionH relativeFrom="page">
                  <wp:posOffset>767715</wp:posOffset>
                </wp:positionH>
                <wp:positionV relativeFrom="page">
                  <wp:posOffset>4027805</wp:posOffset>
                </wp:positionV>
                <wp:extent cx="731520" cy="124460"/>
                <wp:effectExtent l="0" t="0" r="0" b="0"/>
                <wp:wrapNone/>
                <wp:docPr id="198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43" style="position:absolute;margin-left:60.45pt;margin-top:317.15pt;width:57.6pt;height:9.8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1" layoutInCell="0" allowOverlap="1" wp14:anchorId="7FD10DBD" wp14:editId="6F3765BF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731520" cy="124460"/>
                <wp:effectExtent l="0" t="0" r="0" b="0"/>
                <wp:wrapNone/>
                <wp:docPr id="197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E-mail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44" style="position:absolute;margin-left:319.65pt;margin-top:365.15pt;width:57.6pt;height:9.8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0KssQIAAKo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9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E-mail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1" layoutInCell="0" allowOverlap="1" wp14:anchorId="7FD10DBE" wp14:editId="51B3AAB4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3018155" cy="124460"/>
                <wp:effectExtent l="0" t="0" r="0" b="0"/>
                <wp:wrapNone/>
                <wp:docPr id="196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Point of contact (within the Swedish Armed Forces)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45" style="position:absolute;margin-left:60.45pt;margin-top:341.15pt;width:237.65pt;height:9.8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XDsAIAAKsFAAAOAAAAZHJzL2Uyb0RvYy54bWysVFFv2yAQfp+0/4B4d20njmt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Point of contact (within the Swedish Armed Forces)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0" allowOverlap="1" wp14:anchorId="7FD10DBF" wp14:editId="0DE7C66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304800"/>
                <wp:effectExtent l="0" t="0" r="0" b="0"/>
                <wp:wrapNone/>
                <wp:docPr id="19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y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YAcHA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1" layoutInCell="0" allowOverlap="1" wp14:anchorId="7FD10DC0" wp14:editId="62DEA4C5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596900" cy="124460"/>
                <wp:effectExtent l="0" t="0" r="0" b="0"/>
                <wp:wrapNone/>
                <wp:docPr id="19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46" style="position:absolute;margin-left:60.45pt;margin-top:365.15pt;width:47pt;height:9.8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9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0" allowOverlap="1" wp14:anchorId="7FD10DC1" wp14:editId="6262894A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304800"/>
                <wp:effectExtent l="0" t="0" r="0" b="0"/>
                <wp:wrapNone/>
                <wp:docPr id="19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y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4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rSHQ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1" layoutInCell="0" allowOverlap="1" wp14:anchorId="7FD10DC2" wp14:editId="0C5D19ED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914400" cy="124460"/>
                <wp:effectExtent l="0" t="0" r="0" b="0"/>
                <wp:wrapNone/>
                <wp:docPr id="192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Arrival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47" style="position:absolute;margin-left:60.45pt;margin-top:413.15pt;width:1in;height:9.8pt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Arrival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1" layoutInCell="0" allowOverlap="1" wp14:anchorId="7FD10DC3" wp14:editId="490FEEBB">
                <wp:simplePos x="0" y="0"/>
                <wp:positionH relativeFrom="page">
                  <wp:posOffset>4059555</wp:posOffset>
                </wp:positionH>
                <wp:positionV relativeFrom="page">
                  <wp:posOffset>5247005</wp:posOffset>
                </wp:positionV>
                <wp:extent cx="1005840" cy="124460"/>
                <wp:effectExtent l="0" t="0" r="0" b="0"/>
                <wp:wrapNone/>
                <wp:docPr id="19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Departure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8" style="position:absolute;margin-left:319.65pt;margin-top:413.15pt;width:79.2pt;height:9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9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Departure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1" locked="0" layoutInCell="0" allowOverlap="1" wp14:anchorId="7FD10DC4" wp14:editId="7560105B">
                <wp:simplePos x="0" y="0"/>
                <wp:positionH relativeFrom="page">
                  <wp:posOffset>4023995</wp:posOffset>
                </wp:positionH>
                <wp:positionV relativeFrom="page">
                  <wp:posOffset>817245</wp:posOffset>
                </wp:positionV>
                <wp:extent cx="182880" cy="152400"/>
                <wp:effectExtent l="0" t="0" r="0" b="0"/>
                <wp:wrapNone/>
                <wp:docPr id="1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16.85pt;margin-top:64.35pt;width:14.4pt;height:12pt;z-index:-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mweQIAAP0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1" locked="0" layoutInCell="0" allowOverlap="1" wp14:anchorId="7FD10DC5" wp14:editId="0AC8AED4">
                <wp:simplePos x="0" y="0"/>
                <wp:positionH relativeFrom="page">
                  <wp:posOffset>4023995</wp:posOffset>
                </wp:positionH>
                <wp:positionV relativeFrom="page">
                  <wp:posOffset>969645</wp:posOffset>
                </wp:positionV>
                <wp:extent cx="182880" cy="152400"/>
                <wp:effectExtent l="0" t="0" r="0" b="0"/>
                <wp:wrapNone/>
                <wp:docPr id="18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16.85pt;margin-top:76.35pt;width:14.4pt;height:12pt;z-index:-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v5C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0" allowOverlap="1" wp14:anchorId="7FD10DC6" wp14:editId="069AB85C">
                <wp:simplePos x="0" y="0"/>
                <wp:positionH relativeFrom="page">
                  <wp:posOffset>4023995</wp:posOffset>
                </wp:positionH>
                <wp:positionV relativeFrom="page">
                  <wp:posOffset>1122680</wp:posOffset>
                </wp:positionV>
                <wp:extent cx="182880" cy="152400"/>
                <wp:effectExtent l="0" t="0" r="0" b="0"/>
                <wp:wrapNone/>
                <wp:docPr id="1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316.85pt;margin-top:88.4pt;width:14.4pt;height:12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4OV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1" layoutInCell="0" allowOverlap="1" wp14:anchorId="7FD10DC7" wp14:editId="1AEA1976">
                <wp:simplePos x="0" y="0"/>
                <wp:positionH relativeFrom="page">
                  <wp:posOffset>4243070</wp:posOffset>
                </wp:positionH>
                <wp:positionV relativeFrom="page">
                  <wp:posOffset>830580</wp:posOffset>
                </wp:positionV>
                <wp:extent cx="755015" cy="153035"/>
                <wp:effectExtent l="0" t="0" r="0" b="0"/>
                <wp:wrapNone/>
                <wp:docPr id="18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One Time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9" style="position:absolute;margin-left:334.1pt;margin-top:65.4pt;width:59.45pt;height:12.05pt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9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One Time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1" layoutInCell="0" allowOverlap="1" wp14:anchorId="7FD10DC8" wp14:editId="28CB6A57">
                <wp:simplePos x="0" y="0"/>
                <wp:positionH relativeFrom="page">
                  <wp:posOffset>4243070</wp:posOffset>
                </wp:positionH>
                <wp:positionV relativeFrom="page">
                  <wp:posOffset>982980</wp:posOffset>
                </wp:positionV>
                <wp:extent cx="848360" cy="153035"/>
                <wp:effectExtent l="0" t="0" r="0" b="0"/>
                <wp:wrapNone/>
                <wp:docPr id="186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83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Recurring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50" style="position:absolute;margin-left:334.1pt;margin-top:77.4pt;width:66.8pt;height:12.05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9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Recurring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1" layoutInCell="0" allowOverlap="1" wp14:anchorId="7FD10DC9" wp14:editId="33BBF9FC">
                <wp:simplePos x="0" y="0"/>
                <wp:positionH relativeFrom="page">
                  <wp:posOffset>4243070</wp:posOffset>
                </wp:positionH>
                <wp:positionV relativeFrom="page">
                  <wp:posOffset>1135380</wp:posOffset>
                </wp:positionV>
                <wp:extent cx="737870" cy="153035"/>
                <wp:effectExtent l="0" t="0" r="0" b="0"/>
                <wp:wrapNone/>
                <wp:docPr id="18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Emergency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51" style="position:absolute;margin-left:334.1pt;margin-top:89.4pt;width:58.1pt;height:12.05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88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9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Emergency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1" layoutInCell="0" allowOverlap="1" wp14:anchorId="7FD10DCA" wp14:editId="0E2C394D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184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Requestor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52" style="position:absolute;margin-left:60.45pt;margin-top:149.15pt;width:57.6pt;height:9.8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Cwv5S2sAIAAKo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9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Requestor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1" locked="1" layoutInCell="0" allowOverlap="1" wp14:anchorId="7FD10DCB" wp14:editId="48116303">
                <wp:simplePos x="0" y="0"/>
                <wp:positionH relativeFrom="page">
                  <wp:posOffset>5706110</wp:posOffset>
                </wp:positionH>
                <wp:positionV relativeFrom="page">
                  <wp:posOffset>2199005</wp:posOffset>
                </wp:positionV>
                <wp:extent cx="365760" cy="124460"/>
                <wp:effectExtent l="0" t="0" r="0" b="0"/>
                <wp:wrapNone/>
                <wp:docPr id="18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Visit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53" style="position:absolute;margin-left:449.3pt;margin-top:173.15pt;width:28.8pt;height:9.8pt;z-index:-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9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Visit ID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1" layoutInCell="0" allowOverlap="1" wp14:anchorId="7FD10DCC" wp14:editId="130DE551">
                <wp:simplePos x="0" y="0"/>
                <wp:positionH relativeFrom="page">
                  <wp:posOffset>5706110</wp:posOffset>
                </wp:positionH>
                <wp:positionV relativeFrom="page">
                  <wp:posOffset>1894205</wp:posOffset>
                </wp:positionV>
                <wp:extent cx="290830" cy="124460"/>
                <wp:effectExtent l="0" t="0" r="0" b="0"/>
                <wp:wrapNone/>
                <wp:docPr id="182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9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54" style="position:absolute;margin-left:449.3pt;margin-top:149.15pt;width:22.9pt;height:9.8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9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0" allowOverlap="1" wp14:anchorId="7FD10DCD" wp14:editId="54C186F2">
                <wp:simplePos x="0" y="0"/>
                <wp:positionH relativeFrom="page">
                  <wp:posOffset>5669915</wp:posOffset>
                </wp:positionH>
                <wp:positionV relativeFrom="page">
                  <wp:posOffset>1884680</wp:posOffset>
                </wp:positionV>
                <wp:extent cx="635" cy="609600"/>
                <wp:effectExtent l="0" t="0" r="0" b="0"/>
                <wp:wrapNone/>
                <wp:docPr id="18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48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w/F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1" locked="0" layoutInCell="0" allowOverlap="1" wp14:anchorId="7FD10DCE" wp14:editId="3CC0A93B">
                <wp:simplePos x="0" y="0"/>
                <wp:positionH relativeFrom="page">
                  <wp:posOffset>731520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8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57.6pt;margin-top:784.45pt;width:14.4pt;height:12pt;z-index:-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HVeA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1" locked="0" layoutInCell="0" allowOverlap="1" wp14:anchorId="7FD10DCF" wp14:editId="7879119B">
                <wp:simplePos x="0" y="0"/>
                <wp:positionH relativeFrom="page">
                  <wp:posOffset>2011680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158.4pt;margin-top:784.45pt;width:14.4pt;height:12pt;z-index:-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/KeQIAAP0E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0" allowOverlap="1" wp14:anchorId="7FD10DD0" wp14:editId="44914D86">
                <wp:simplePos x="0" y="0"/>
                <wp:positionH relativeFrom="page">
                  <wp:posOffset>3201035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52.05pt;margin-top:784.45pt;width:14.4pt;height:12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SgReQIAAP0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1" locked="0" layoutInCell="0" allowOverlap="1" wp14:anchorId="7FD10DD1" wp14:editId="6DD4AC5E">
                <wp:simplePos x="0" y="0"/>
                <wp:positionH relativeFrom="page">
                  <wp:posOffset>4572635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360.05pt;margin-top:784.45pt;width:14.4pt;height:12pt;z-index:-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0" allowOverlap="1" wp14:anchorId="7FD10DD2" wp14:editId="14A33E74">
                <wp:simplePos x="0" y="0"/>
                <wp:positionH relativeFrom="page">
                  <wp:posOffset>5578475</wp:posOffset>
                </wp:positionH>
                <wp:positionV relativeFrom="page">
                  <wp:posOffset>9962515</wp:posOffset>
                </wp:positionV>
                <wp:extent cx="182880" cy="152400"/>
                <wp:effectExtent l="0" t="0" r="0" b="0"/>
                <wp:wrapNone/>
                <wp:docPr id="17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439.25pt;margin-top:784.45pt;width:14.4pt;height:12pt;z-index:-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1" layoutInCell="0" allowOverlap="1" wp14:anchorId="7FD10DD3" wp14:editId="4AF4A51F">
                <wp:simplePos x="0" y="0"/>
                <wp:positionH relativeFrom="page">
                  <wp:posOffset>950595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Unclassified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55" style="position:absolute;margin-left:74.85pt;margin-top:785.5pt;width:58.1pt;height:12.0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A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Unclassified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1" layoutInCell="0" allowOverlap="1" wp14:anchorId="7FD10DD4" wp14:editId="6394517D">
                <wp:simplePos x="0" y="0"/>
                <wp:positionH relativeFrom="page">
                  <wp:posOffset>2230755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Restricted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56" style="position:absolute;margin-left:175.65pt;margin-top:785.5pt;width:58.1pt;height:12.0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Yb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" o:allowincell="f" filled="f" stroked="f" strokeweight=".05pt">
                <v:textbox inset="0,0,0,0">
                  <w:txbxContent>
                    <w:p w14:paraId="7FD10EA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Restricted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1" locked="1" layoutInCell="0" allowOverlap="1" wp14:anchorId="7FD10DD5" wp14:editId="16ED984A">
                <wp:simplePos x="0" y="0"/>
                <wp:positionH relativeFrom="page">
                  <wp:posOffset>3419475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Confidential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7" style="position:absolute;margin-left:269.25pt;margin-top:785.5pt;width:58.1pt;height:12.0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A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Confidential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1" locked="1" layoutInCell="0" allowOverlap="1" wp14:anchorId="7FD10DD6" wp14:editId="50720D61">
                <wp:simplePos x="0" y="0"/>
                <wp:positionH relativeFrom="page">
                  <wp:posOffset>4791710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8" style="position:absolute;margin-left:377.3pt;margin-top:785.5pt;width:58.1pt;height:12.0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A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1" layoutInCell="0" allowOverlap="1" wp14:anchorId="7FD10DD7" wp14:editId="56D3DDB5">
                <wp:simplePos x="0" y="0"/>
                <wp:positionH relativeFrom="page">
                  <wp:posOffset>5797550</wp:posOffset>
                </wp:positionH>
                <wp:positionV relativeFrom="page">
                  <wp:posOffset>9975850</wp:posOffset>
                </wp:positionV>
                <wp:extent cx="737870" cy="153035"/>
                <wp:effectExtent l="0" t="0" r="0" b="0"/>
                <wp:wrapNone/>
                <wp:docPr id="17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87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Top Secret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9" style="position:absolute;margin-left:456.5pt;margin-top:785.5pt;width:58.1pt;height:12.0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" o:allowincell="f" filled="f" stroked="f" strokeweight=".05pt">
                <v:textbox inset="0,0,0,0">
                  <w:txbxContent>
                    <w:p w14:paraId="7FD10EA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Top Secret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1" layoutInCell="0" allowOverlap="1" wp14:anchorId="7FD10DD8" wp14:editId="26AAD40E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7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A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60" style="position:absolute;margin-left:319.65pt;margin-top:25.25pt;width:237.65pt;height:28.8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DFBNj3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A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A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rFonts w:ascii="Helvetica" w:hAnsi="Helvetica" w:cs="Times New Roman"/>
          <w:noProof/>
          <w:sz w:val="24"/>
          <w:szCs w:val="24"/>
        </w:rPr>
        <w:drawing>
          <wp:inline distT="0" distB="0" distL="0" distR="0" wp14:anchorId="7FD10DD9" wp14:editId="4D5A0A54">
            <wp:extent cx="2582545" cy="680085"/>
            <wp:effectExtent l="0" t="0" r="8255" b="5715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2F" w14:textId="24795121" w:rsidR="00B9714C" w:rsidRDefault="00A1527A">
      <w:pPr>
        <w:keepLines/>
        <w:framePr w:w="280" w:h="260" w:hRule="exact" w:wrap="auto" w:vAnchor="page" w:hAnchor="page" w:x="6366" w:y="128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1" locked="0" layoutInCell="0" allowOverlap="1" wp14:anchorId="7FD10DDA" wp14:editId="49D8FD46">
                <wp:simplePos x="0" y="0"/>
                <wp:positionH relativeFrom="page">
                  <wp:posOffset>4023995</wp:posOffset>
                </wp:positionH>
                <wp:positionV relativeFrom="page">
                  <wp:posOffset>1275080</wp:posOffset>
                </wp:positionV>
                <wp:extent cx="182880" cy="152400"/>
                <wp:effectExtent l="0" t="0" r="0" b="0"/>
                <wp:wrapNone/>
                <wp:docPr id="1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6.85pt;margin-top:100.4pt;width:14.4pt;height:12pt;z-index:-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1" layoutInCell="0" allowOverlap="1" wp14:anchorId="7FD10DDB" wp14:editId="3D752574">
                <wp:simplePos x="0" y="0"/>
                <wp:positionH relativeFrom="page">
                  <wp:posOffset>4243070</wp:posOffset>
                </wp:positionH>
                <wp:positionV relativeFrom="page">
                  <wp:posOffset>1287780</wp:posOffset>
                </wp:positionV>
                <wp:extent cx="2926715" cy="153035"/>
                <wp:effectExtent l="0" t="0" r="0" b="0"/>
                <wp:wrapNone/>
                <wp:docPr id="168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67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Notification of activation of permit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SWE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___/_____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61" style="position:absolute;margin-left:334.1pt;margin-top:101.4pt;width:230.45pt;height:12.0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" o:allowincell="f" filled="f" stroked="f" strokeweight=".05pt">
                <v:textbox inset="0,0,0,0">
                  <w:txbxContent>
                    <w:p w14:paraId="7FD10EA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Notification of activation of permit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SWE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___/_____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0" w:name="FIELD1"/>
      <w:bookmarkStart w:id="1" w:name="_GoBack"/>
      <w:r w:rsidR="007661B8"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1"/>
            <w:enabled/>
            <w:calcOnExit/>
            <w:helpText w:type="text" w:val="One_Time"/>
            <w:statusText w:type="text" w:val="One_Time"/>
            <w:checkBox>
              <w:size w:val="23"/>
              <w:default w:val="0"/>
            </w:checkBox>
          </w:ffData>
        </w:fldChar>
      </w:r>
      <w:r w:rsidR="007661B8"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 w:rsidR="007661B8">
        <w:rPr>
          <w:rFonts w:ascii="Helvetica" w:hAnsi="Helvetica"/>
          <w:sz w:val="24"/>
          <w:szCs w:val="24"/>
          <w:lang w:val="en-US"/>
        </w:rPr>
      </w:r>
      <w:r w:rsidR="007661B8">
        <w:rPr>
          <w:rFonts w:ascii="Helvetica" w:hAnsi="Helvetica"/>
          <w:sz w:val="24"/>
          <w:szCs w:val="24"/>
          <w:lang w:val="en-US"/>
        </w:rPr>
        <w:fldChar w:fldCharType="separate"/>
      </w:r>
      <w:r w:rsidR="007661B8"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 w:rsidR="007661B8"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 w:rsidR="007661B8">
        <w:rPr>
          <w:rFonts w:ascii="Helvetica" w:hAnsi="Helvetica"/>
          <w:sz w:val="24"/>
          <w:szCs w:val="24"/>
          <w:lang w:val="en-US"/>
        </w:rPr>
        <w:fldChar w:fldCharType="end"/>
      </w:r>
      <w:bookmarkEnd w:id="1"/>
    </w:p>
    <w:bookmarkStart w:id="2" w:name="FIELD2"/>
    <w:bookmarkEnd w:id="0"/>
    <w:p w14:paraId="7FD10D30" w14:textId="77777777" w:rsidR="00B9714C" w:rsidRDefault="007661B8">
      <w:pPr>
        <w:keepLines/>
        <w:framePr w:w="280" w:h="260" w:hRule="exact" w:wrap="auto" w:vAnchor="page" w:hAnchor="page" w:x="6366" w:y="1528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"/>
            <w:enabled/>
            <w:calcOnExit/>
            <w:helpText w:type="text" w:val="Recurring"/>
            <w:statusText w:type="text" w:val="Recurring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3" w:name="FIELD3"/>
    <w:bookmarkEnd w:id="2"/>
    <w:p w14:paraId="7FD10D31" w14:textId="77777777" w:rsidR="00B9714C" w:rsidRDefault="007661B8">
      <w:pPr>
        <w:keepLines/>
        <w:framePr w:w="280" w:h="260" w:hRule="exact" w:wrap="auto" w:vAnchor="page" w:hAnchor="page" w:x="6366" w:y="17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3"/>
            <w:enabled/>
            <w:calcOnExit/>
            <w:helpText w:type="text" w:val="Emergency"/>
            <w:statusText w:type="text" w:val="Emergency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4" w:name="FIELD4"/>
    <w:bookmarkEnd w:id="3"/>
    <w:p w14:paraId="7FD10D32" w14:textId="77777777" w:rsidR="00B9714C" w:rsidRDefault="007661B8">
      <w:pPr>
        <w:keepLines/>
        <w:framePr w:w="280" w:h="260" w:hRule="exact" w:wrap="auto" w:vAnchor="page" w:hAnchor="page" w:x="6366" w:y="20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4"/>
            <w:enabled/>
            <w:calcOnExit/>
            <w:helpText w:type="text" w:val="Falt"/>
            <w:statusText w:type="text" w:val="Fal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5" w:name="FIELD5"/>
    <w:bookmarkEnd w:id="4"/>
    <w:p w14:paraId="7FD10D33" w14:textId="77777777" w:rsidR="00B9714C" w:rsidRDefault="007661B8">
      <w:pPr>
        <w:keepLines/>
        <w:framePr w:w="288" w:h="240" w:hRule="exact" w:wrap="auto" w:vAnchor="page" w:hAnchor="page" w:x="9808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"/>
            <w:enabled/>
            <w:calcOnExit/>
            <w:helpText w:type="text" w:val="Falt1"/>
            <w:statusText w:type="text" w:val="Falt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" w:name="FIELD6"/>
    <w:bookmarkEnd w:id="5"/>
    <w:p w14:paraId="7FD10D34" w14:textId="77777777" w:rsidR="00B9714C" w:rsidRDefault="007661B8">
      <w:pPr>
        <w:keepLines/>
        <w:framePr w:w="432" w:h="240" w:hRule="exact" w:wrap="auto" w:vAnchor="page" w:hAnchor="page" w:x="10197" w:y="19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"/>
            <w:enabled/>
            <w:calcOnExit/>
            <w:helpText w:type="text" w:val="Falt1_1"/>
            <w:statusText w:type="text" w:val="Falt1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" w:name="FIELD7"/>
    <w:bookmarkEnd w:id="6"/>
    <w:p w14:paraId="7FD10D35" w14:textId="77777777" w:rsidR="00B9714C" w:rsidRDefault="007661B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"/>
            <w:enabled/>
            <w:calcOnExit/>
            <w:helpText w:type="text" w:val="1_Requestor"/>
            <w:statusText w:type="text" w:val="1_Requestor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8" w:name="FIELD8"/>
    <w:bookmarkEnd w:id="7"/>
    <w:p w14:paraId="7FD10D36" w14:textId="77777777" w:rsidR="00B9714C" w:rsidRDefault="007661B8">
      <w:pPr>
        <w:keepLines/>
        <w:framePr w:w="2448" w:h="240" w:hRule="exact" w:wrap="auto" w:vAnchor="page" w:hAnchor="page" w:x="8987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8"/>
            <w:enabled/>
            <w:calcOnExit/>
            <w:helpText w:type="text" w:val="1_Date"/>
            <w:statusText w:type="text" w:val="1_Dat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9" w:name="FIELD9"/>
    <w:bookmarkEnd w:id="8"/>
    <w:p w14:paraId="7FD10D37" w14:textId="77777777" w:rsidR="00B9714C" w:rsidRDefault="007661B8">
      <w:pPr>
        <w:keepLines/>
        <w:framePr w:w="7633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9"/>
            <w:enabled/>
            <w:calcOnExit/>
            <w:helpText w:type="text" w:val="1_To"/>
            <w:statusText w:type="text" w:val="1_To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0" w:name="FIELD10"/>
    <w:bookmarkEnd w:id="9"/>
    <w:p w14:paraId="7FD10D38" w14:textId="77777777" w:rsidR="00B9714C" w:rsidRDefault="007661B8">
      <w:pPr>
        <w:keepLines/>
        <w:framePr w:w="2448" w:h="240" w:hRule="exact" w:wrap="auto" w:vAnchor="page" w:hAnchor="page" w:x="8987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0"/>
            <w:enabled/>
            <w:calcOnExit/>
            <w:helpText w:type="text" w:val="1_Visit_ID"/>
            <w:statusText w:type="text" w:val="1_Visit_I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1" w:name="FIELD11"/>
    <w:bookmarkEnd w:id="10"/>
    <w:p w14:paraId="7FD10D39" w14:textId="77777777" w:rsidR="00B9714C" w:rsidRDefault="007661B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1"/>
            <w:enabled/>
            <w:calcOnExit/>
            <w:helpText w:type="text" w:val="2_Name"/>
            <w:statusText w:type="text" w:val="2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2" w:name="FIELD12"/>
    <w:bookmarkEnd w:id="11"/>
    <w:p w14:paraId="7FD10D3A" w14:textId="77777777" w:rsidR="00B9714C" w:rsidRDefault="007661B8">
      <w:pPr>
        <w:keepLines/>
        <w:framePr w:w="10225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2"/>
            <w:enabled/>
            <w:calcOnExit/>
            <w:helpText w:type="text" w:val="2_Postal_address"/>
            <w:statusText w:type="text" w:val="2_Postal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3" w:name="FIELD13"/>
    <w:bookmarkEnd w:id="12"/>
    <w:p w14:paraId="7FD10D3B" w14:textId="77777777" w:rsidR="00B9714C" w:rsidRDefault="007661B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3"/>
            <w:enabled/>
            <w:calcOnExit/>
            <w:helpText w:type="text" w:val="3_Name"/>
            <w:statusText w:type="text" w:val="3_Nam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4" w:name="FIELD14"/>
    <w:bookmarkEnd w:id="13"/>
    <w:p w14:paraId="7FD10D3C" w14:textId="77777777" w:rsidR="00B9714C" w:rsidRDefault="007661B8">
      <w:pPr>
        <w:keepLines/>
        <w:framePr w:w="10225" w:h="240" w:hRule="exact" w:wrap="auto" w:vAnchor="page" w:hAnchor="page" w:x="1210" w:y="65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4"/>
            <w:enabled/>
            <w:calcOnExit/>
            <w:helpText w:type="text" w:val="3_Address"/>
            <w:statusText w:type="text" w:val="3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5" w:name="FIELD15"/>
    <w:bookmarkEnd w:id="14"/>
    <w:p w14:paraId="7FD10D3D" w14:textId="77777777" w:rsidR="00B9714C" w:rsidRDefault="007661B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5"/>
            <w:enabled/>
            <w:calcOnExit/>
            <w:helpText w:type="text" w:val="3_Point_of_contact"/>
            <w:statusText w:type="text" w:val="3_Point_of_contact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6" w:name="FIELD16"/>
    <w:bookmarkEnd w:id="15"/>
    <w:p w14:paraId="7FD10D3E" w14:textId="77777777" w:rsidR="00B9714C" w:rsidRDefault="007661B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6"/>
            <w:enabled/>
            <w:calcOnExit/>
            <w:helpText w:type="text" w:val="3_Telephone"/>
            <w:statusText w:type="text" w:val="3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7" w:name="FIELD17"/>
    <w:bookmarkEnd w:id="16"/>
    <w:p w14:paraId="7FD10D3F" w14:textId="77777777" w:rsidR="00B9714C" w:rsidRDefault="007661B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7"/>
            <w:enabled/>
            <w:calcOnExit/>
            <w:helpText w:type="text" w:val="3_Telefax"/>
            <w:statusText w:type="text" w:val="3_Telefax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8" w:name="FIELD18"/>
    <w:bookmarkEnd w:id="17"/>
    <w:p w14:paraId="7FD10D40" w14:textId="77777777" w:rsidR="00B9714C" w:rsidRDefault="007661B8">
      <w:pPr>
        <w:keepLines/>
        <w:framePr w:w="5041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8"/>
            <w:enabled/>
            <w:calcOnExit/>
            <w:helpText w:type="text" w:val="4_Arrival"/>
            <w:statusText w:type="text" w:val="4_Arrival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19" w:name="FIELD19"/>
    <w:bookmarkEnd w:id="18"/>
    <w:p w14:paraId="7FD10D41" w14:textId="77777777" w:rsidR="00B9714C" w:rsidRDefault="007661B8">
      <w:pPr>
        <w:keepLines/>
        <w:framePr w:w="5041" w:h="240" w:hRule="exact" w:wrap="auto" w:vAnchor="page" w:hAnchor="page" w:x="6394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19"/>
            <w:enabled/>
            <w:calcOnExit/>
            <w:helpText w:type="text" w:val="4_Departure"/>
            <w:statusText w:type="text" w:val="4_Departur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0" w:name="FIELD20"/>
    <w:bookmarkEnd w:id="19"/>
    <w:p w14:paraId="7FD10D42" w14:textId="77777777" w:rsidR="00B9714C" w:rsidRDefault="007661B8">
      <w:pPr>
        <w:keepLines/>
        <w:framePr w:w="280" w:h="260" w:hRule="exact" w:wrap="auto" w:vAnchor="page" w:hAnchor="page" w:x="1181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0"/>
            <w:enabled/>
            <w:calcOnExit/>
            <w:helpText w:type="text" w:val="5_Government_initiative"/>
            <w:statusText w:type="text" w:val="5_Government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1" w:name="FIELD21"/>
    <w:bookmarkEnd w:id="20"/>
    <w:p w14:paraId="7FD10D43" w14:textId="77777777" w:rsidR="00B9714C" w:rsidRDefault="007661B8">
      <w:pPr>
        <w:keepLines/>
        <w:framePr w:w="280" w:h="260" w:hRule="exact" w:wrap="auto" w:vAnchor="page" w:hAnchor="page" w:x="1181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1"/>
            <w:enabled/>
            <w:calcOnExit/>
            <w:helpText w:type="text" w:val="5_Commercial_initiative"/>
            <w:statusText w:type="text" w:val="5_Commercial_initiativ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2" w:name="FIELD22"/>
    <w:bookmarkEnd w:id="21"/>
    <w:p w14:paraId="7FD10D44" w14:textId="77777777" w:rsidR="00B9714C" w:rsidRDefault="007661B8">
      <w:pPr>
        <w:keepLines/>
        <w:framePr w:w="280" w:h="260" w:hRule="exact" w:wrap="auto" w:vAnchor="page" w:hAnchor="page" w:x="6366" w:y="920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2"/>
            <w:enabled/>
            <w:calcOnExit/>
            <w:helpText w:type="text" w:val="5_Initiated_by_request"/>
            <w:statusText w:type="text" w:val="5_Initiated_by_reques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3" w:name="FIELD23"/>
    <w:bookmarkEnd w:id="22"/>
    <w:p w14:paraId="7FD10D45" w14:textId="77777777" w:rsidR="00B9714C" w:rsidRDefault="007661B8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3"/>
            <w:enabled/>
            <w:calcOnExit/>
            <w:helpText w:type="text" w:val="5_By_invitation"/>
            <w:statusText w:type="text" w:val="5_By_invitatio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4" w:name="FIELD24"/>
    <w:bookmarkEnd w:id="23"/>
    <w:p w14:paraId="7FD10D46" w14:textId="77777777" w:rsidR="00B9714C" w:rsidRDefault="007661B8">
      <w:pPr>
        <w:keepLines/>
        <w:framePr w:w="10225" w:h="4849" w:hRule="exact" w:wrap="auto" w:vAnchor="page" w:hAnchor="page" w:x="1210" w:y="1012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24"/>
            <w:enabled/>
            <w:calcOnExit/>
            <w:helpText w:type="text" w:val="6_Subject_to_be_discussed"/>
            <w:statusText w:type="text" w:val="6_Subject_to_be_discussed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25" w:name="FIELD25"/>
    <w:bookmarkEnd w:id="24"/>
    <w:p w14:paraId="7FD10D47" w14:textId="77777777" w:rsidR="00B9714C" w:rsidRDefault="007661B8">
      <w:pPr>
        <w:keepLines/>
        <w:framePr w:w="280" w:h="260" w:hRule="exact" w:wrap="auto" w:vAnchor="page" w:hAnchor="page" w:x="1181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5"/>
            <w:enabled/>
            <w:calcOnExit/>
            <w:helpText w:type="text" w:val="7_Unclassified"/>
            <w:statusText w:type="text" w:val="7_Unclassifi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6" w:name="FIELD26"/>
    <w:bookmarkEnd w:id="25"/>
    <w:p w14:paraId="7FD10D48" w14:textId="77777777" w:rsidR="00B9714C" w:rsidRDefault="007661B8">
      <w:pPr>
        <w:keepLines/>
        <w:framePr w:w="280" w:h="260" w:hRule="exact" w:wrap="auto" w:vAnchor="page" w:hAnchor="page" w:x="3198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6"/>
            <w:enabled/>
            <w:calcOnExit/>
            <w:helpText w:type="text" w:val="7_Restricted"/>
            <w:statusText w:type="text" w:val="7_Restricted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7" w:name="FIELD27"/>
    <w:bookmarkEnd w:id="26"/>
    <w:p w14:paraId="7FD10D49" w14:textId="77777777" w:rsidR="00B9714C" w:rsidRDefault="007661B8">
      <w:pPr>
        <w:keepLines/>
        <w:framePr w:w="280" w:h="260" w:hRule="exact" w:wrap="auto" w:vAnchor="page" w:hAnchor="page" w:x="507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7"/>
            <w:enabled/>
            <w:calcOnExit/>
            <w:helpText w:type="text" w:val="7_Confidential"/>
            <w:statusText w:type="text" w:val="7_Confidential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8" w:name="FIELD28"/>
    <w:bookmarkEnd w:id="27"/>
    <w:p w14:paraId="7FD10D4A" w14:textId="77777777" w:rsidR="00B9714C" w:rsidRDefault="007661B8">
      <w:pPr>
        <w:keepLines/>
        <w:framePr w:w="280" w:h="260" w:hRule="exact" w:wrap="auto" w:vAnchor="page" w:hAnchor="page" w:x="7230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8"/>
            <w:enabled/>
            <w:calcOnExit/>
            <w:helpText w:type="text" w:val="7_Secret"/>
            <w:statusText w:type="text" w:val="7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29" w:name="FIELD29"/>
    <w:bookmarkEnd w:id="28"/>
    <w:p w14:paraId="7FD10D4B" w14:textId="77777777" w:rsidR="00B9714C" w:rsidRDefault="007661B8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29"/>
            <w:enabled/>
            <w:calcOnExit/>
            <w:helpText w:type="text" w:val="7_Top_Secret"/>
            <w:statusText w:type="text" w:val="7_Top_Secre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29"/>
    <w:p w14:paraId="7FD10D4C" w14:textId="77777777" w:rsidR="00B9714C" w:rsidRDefault="00B9714C">
      <w:pPr>
        <w:keepLines/>
        <w:framePr w:w="280" w:h="260" w:hRule="exact" w:wrap="auto" w:vAnchor="page" w:hAnchor="page" w:x="8814" w:y="156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7FD10D4D" w14:textId="77777777" w:rsidR="00B9714C" w:rsidRDefault="007661B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7FD10D4E" w14:textId="5DBBCF59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7376" behindDoc="1" locked="0" layoutInCell="0" allowOverlap="1" wp14:anchorId="7FD10DDC" wp14:editId="0A5AF027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16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57.6pt;margin-top:100.4pt;width:518.45pt;height:96pt;z-index:-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1" layoutInCell="0" allowOverlap="1" wp14:anchorId="7FD10DDD" wp14:editId="7F08387E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1371600" cy="153035"/>
                <wp:effectExtent l="0" t="0" r="0" b="0"/>
                <wp:wrapNone/>
                <wp:docPr id="16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8. Particulars of visitors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62" style="position:absolute;margin-left:60.45pt;margin-top:89.4pt;width:108pt;height:12.0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A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8. Particulars of visitors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0" allowOverlap="1" wp14:anchorId="7FD10DDE" wp14:editId="397461B1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6584315" cy="635"/>
                <wp:effectExtent l="0" t="0" r="0" b="0"/>
                <wp:wrapNone/>
                <wp:docPr id="16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576.0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0" allowOverlap="1" wp14:anchorId="7FD10DDF" wp14:editId="3D424F41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6584315" cy="635"/>
                <wp:effectExtent l="0" t="0" r="0" b="0"/>
                <wp:wrapNone/>
                <wp:docPr id="164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576.0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0" allowOverlap="1" wp14:anchorId="7FD10DE0" wp14:editId="25BD071E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6584315" cy="635"/>
                <wp:effectExtent l="0" t="0" r="0" b="0"/>
                <wp:wrapNone/>
                <wp:docPr id="16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576.0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IX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T6N&#10;kMQdDGnLJUP5g2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1" layoutInCell="0" allowOverlap="1" wp14:anchorId="7FD10DE1" wp14:editId="612FF8AA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517525" cy="124460"/>
                <wp:effectExtent l="0" t="0" r="0" b="0"/>
                <wp:wrapNone/>
                <wp:docPr id="162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63" style="position:absolute;margin-left:60.45pt;margin-top:101.15pt;width:40.75pt;height:9.8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" o:allowincell="f" filled="f" stroked="f" strokeweight=".05pt">
                <v:textbox inset="0,0,0,0">
                  <w:txbxContent>
                    <w:p w14:paraId="7FD10EA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1" locked="1" layoutInCell="0" allowOverlap="1" wp14:anchorId="7FD10DE2" wp14:editId="2DF4CB9E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1371600" cy="124460"/>
                <wp:effectExtent l="0" t="0" r="0" b="0"/>
                <wp:wrapNone/>
                <wp:docPr id="161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64" style="position:absolute;margin-left:60.45pt;margin-top:149.15pt;width:108pt;height:9.8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A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1" locked="1" layoutInCell="0" allowOverlap="1" wp14:anchorId="7FD10DE3" wp14:editId="73ABB24C">
                <wp:simplePos x="0" y="0"/>
                <wp:positionH relativeFrom="page">
                  <wp:posOffset>4059555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60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65" style="position:absolute;margin-left:319.65pt;margin-top:125.15pt;width:79.2pt;height:9.8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A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1" layoutInCell="0" allowOverlap="1" wp14:anchorId="7FD10DE4" wp14:editId="06733954">
                <wp:simplePos x="0" y="0"/>
                <wp:positionH relativeFrom="page">
                  <wp:posOffset>2413635</wp:posOffset>
                </wp:positionH>
                <wp:positionV relativeFrom="page">
                  <wp:posOffset>1894205</wp:posOffset>
                </wp:positionV>
                <wp:extent cx="1005840" cy="124460"/>
                <wp:effectExtent l="0" t="0" r="0" b="0"/>
                <wp:wrapNone/>
                <wp:docPr id="15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66" style="position:absolute;margin-left:190.05pt;margin-top:149.15pt;width:79.2pt;height:9.8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A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1" layoutInCell="0" allowOverlap="1" wp14:anchorId="7FD10DE5" wp14:editId="6AE3DF54">
                <wp:simplePos x="0" y="0"/>
                <wp:positionH relativeFrom="page">
                  <wp:posOffset>4059555</wp:posOffset>
                </wp:positionH>
                <wp:positionV relativeFrom="page">
                  <wp:posOffset>1894205</wp:posOffset>
                </wp:positionV>
                <wp:extent cx="788035" cy="124460"/>
                <wp:effectExtent l="0" t="0" r="0" b="0"/>
                <wp:wrapNone/>
                <wp:docPr id="158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67" style="position:absolute;margin-left:319.65pt;margin-top:149.15pt;width:62.05pt;height:9.8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A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1" layoutInCell="0" allowOverlap="1" wp14:anchorId="7FD10DE6" wp14:editId="3C75DB7B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2011680" cy="124460"/>
                <wp:effectExtent l="0" t="0" r="0" b="0"/>
                <wp:wrapNone/>
                <wp:docPr id="157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68" style="position:absolute;margin-left:60.45pt;margin-top:173.15pt;width:158.4pt;height:9.8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MNsA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A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0" allowOverlap="1" wp14:anchorId="7FD10DE7" wp14:editId="68C3D237">
                <wp:simplePos x="0" y="0"/>
                <wp:positionH relativeFrom="page">
                  <wp:posOffset>4023995</wp:posOffset>
                </wp:positionH>
                <wp:positionV relativeFrom="page">
                  <wp:posOffset>1579880</wp:posOffset>
                </wp:positionV>
                <wp:extent cx="635" cy="609600"/>
                <wp:effectExtent l="0" t="0" r="0" b="0"/>
                <wp:wrapNone/>
                <wp:docPr id="156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y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124.4pt" to="316.9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Ni0HQIAADY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0" allowOverlap="1" wp14:anchorId="7FD10DE8" wp14:editId="6723E2F5">
                <wp:simplePos x="0" y="0"/>
                <wp:positionH relativeFrom="page">
                  <wp:posOffset>2377440</wp:posOffset>
                </wp:positionH>
                <wp:positionV relativeFrom="page">
                  <wp:posOffset>1884680</wp:posOffset>
                </wp:positionV>
                <wp:extent cx="635" cy="304800"/>
                <wp:effectExtent l="0" t="0" r="0" b="0"/>
                <wp:wrapNone/>
                <wp:docPr id="1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flip:y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148.4pt" to="187.25pt,17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5UZHAIAADY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1" layoutInCell="0" allowOverlap="1" wp14:anchorId="7FD10DE9" wp14:editId="3622D144">
                <wp:simplePos x="0" y="0"/>
                <wp:positionH relativeFrom="page">
                  <wp:posOffset>-984885</wp:posOffset>
                </wp:positionH>
                <wp:positionV relativeFrom="page">
                  <wp:posOffset>8844915</wp:posOffset>
                </wp:positionV>
                <wp:extent cx="2700020" cy="238125"/>
                <wp:effectExtent l="0" t="0" r="0" b="0"/>
                <wp:wrapNone/>
                <wp:docPr id="154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A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B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69" style="position:absolute;margin-left:-77.55pt;margin-top:696.45pt;width:212.6pt;height:18.75pt;rotation:-90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" o:allowincell="f" filled="f" stroked="f" strokeweight=".05pt">
                <v:textbox style="layout-flow:vertical;mso-layout-flow-alt:bottom-to-top" inset="0,0,0,0">
                  <w:txbxContent>
                    <w:p w14:paraId="7FD10EA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B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1" layoutInCell="0" allowOverlap="1" wp14:anchorId="7FD10DEA" wp14:editId="091DDF6A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15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B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70" style="position:absolute;margin-left:319.65pt;margin-top:25.25pt;width:237.65pt;height:28.8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C03PRk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B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B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1" locked="1" layoutInCell="0" allowOverlap="1" wp14:anchorId="7FD10DEB" wp14:editId="2863127F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5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71" style="position:absolute;margin-left:60.45pt;margin-top:125.15pt;width:79.2pt;height:9.8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" o:allowincell="f" filled="f" stroked="f" strokeweight=".05pt">
                <v:textbox inset="0,0,0,0">
                  <w:txbxContent>
                    <w:p w14:paraId="7FD10EB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0" allowOverlap="1" wp14:anchorId="7FD10DEC" wp14:editId="2AD4A8E9">
                <wp:simplePos x="0" y="0"/>
                <wp:positionH relativeFrom="page">
                  <wp:posOffset>7132955</wp:posOffset>
                </wp:positionH>
                <wp:positionV relativeFrom="page">
                  <wp:posOffset>10267315</wp:posOffset>
                </wp:positionV>
                <wp:extent cx="182880" cy="152400"/>
                <wp:effectExtent l="0" t="0" r="0" b="0"/>
                <wp:wrapNone/>
                <wp:docPr id="15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61.65pt;margin-top:808.45pt;width:14.4pt;height:12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W/NegIAAP0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1" layoutInCell="0" allowOverlap="1" wp14:anchorId="7FD10DED" wp14:editId="33472FD7">
                <wp:simplePos x="0" y="0"/>
                <wp:positionH relativeFrom="page">
                  <wp:posOffset>5614670</wp:posOffset>
                </wp:positionH>
                <wp:positionV relativeFrom="page">
                  <wp:posOffset>10280650</wp:posOffset>
                </wp:positionV>
                <wp:extent cx="1554480" cy="153035"/>
                <wp:effectExtent l="0" t="0" r="0" b="0"/>
                <wp:wrapNone/>
                <wp:docPr id="150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Continue on additional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72" style="position:absolute;margin-left:442.1pt;margin-top:809.5pt;width:122.4pt;height:12.05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" o:allowincell="f" filled="f" stroked="f" strokeweight=".05pt">
                <v:textbox inset="0,0,0,0">
                  <w:txbxContent>
                    <w:p w14:paraId="7FD10EB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Continue on additional sheet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1" locked="0" layoutInCell="0" allowOverlap="1" wp14:anchorId="7FD10DEE" wp14:editId="6687F778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1219200"/>
                <wp:effectExtent l="0" t="0" r="0" b="0"/>
                <wp:wrapNone/>
                <wp:docPr id="14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57.6pt;margin-top:220.4pt;width:518.45pt;height:96pt;z-index:-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0" allowOverlap="1" wp14:anchorId="7FD10DEF" wp14:editId="7A52E16C">
                <wp:simplePos x="0" y="0"/>
                <wp:positionH relativeFrom="page">
                  <wp:posOffset>731520</wp:posOffset>
                </wp:positionH>
                <wp:positionV relativeFrom="page">
                  <wp:posOffset>3103880</wp:posOffset>
                </wp:positionV>
                <wp:extent cx="6584315" cy="635"/>
                <wp:effectExtent l="0" t="0" r="0" b="0"/>
                <wp:wrapNone/>
                <wp:docPr id="14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flip:x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44.4pt" to="576.0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0" allowOverlap="1" wp14:anchorId="7FD10DF0" wp14:editId="0ADB8986">
                <wp:simplePos x="0" y="0"/>
                <wp:positionH relativeFrom="page">
                  <wp:posOffset>731520</wp:posOffset>
                </wp:positionH>
                <wp:positionV relativeFrom="page">
                  <wp:posOffset>3408680</wp:posOffset>
                </wp:positionV>
                <wp:extent cx="6584315" cy="635"/>
                <wp:effectExtent l="0" t="0" r="0" b="0"/>
                <wp:wrapNone/>
                <wp:docPr id="14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flip:x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68.4pt" to="576.0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0" allowOverlap="1" wp14:anchorId="7FD10DF1" wp14:editId="00348DDF">
                <wp:simplePos x="0" y="0"/>
                <wp:positionH relativeFrom="page">
                  <wp:posOffset>731520</wp:posOffset>
                </wp:positionH>
                <wp:positionV relativeFrom="page">
                  <wp:posOffset>3713480</wp:posOffset>
                </wp:positionV>
                <wp:extent cx="6584315" cy="635"/>
                <wp:effectExtent l="0" t="0" r="0" b="0"/>
                <wp:wrapNone/>
                <wp:docPr id="14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flip:x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292.4pt" to="576.0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TZHQ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1" layoutInCell="0" allowOverlap="1" wp14:anchorId="7FD10DF2" wp14:editId="2E3C17B1">
                <wp:simplePos x="0" y="0"/>
                <wp:positionH relativeFrom="page">
                  <wp:posOffset>767715</wp:posOffset>
                </wp:positionH>
                <wp:positionV relativeFrom="page">
                  <wp:posOffset>2808605</wp:posOffset>
                </wp:positionV>
                <wp:extent cx="517525" cy="124460"/>
                <wp:effectExtent l="0" t="0" r="0" b="0"/>
                <wp:wrapNone/>
                <wp:docPr id="145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73" style="position:absolute;margin-left:60.45pt;margin-top:221.15pt;width:40.75pt;height:9.8pt;z-index:-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B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1" layoutInCell="0" allowOverlap="1" wp14:anchorId="7FD10DF3" wp14:editId="3A7247C2">
                <wp:simplePos x="0" y="0"/>
                <wp:positionH relativeFrom="page">
                  <wp:posOffset>2413635</wp:posOffset>
                </wp:positionH>
                <wp:positionV relativeFrom="page">
                  <wp:posOffset>3418205</wp:posOffset>
                </wp:positionV>
                <wp:extent cx="1005840" cy="124460"/>
                <wp:effectExtent l="0" t="0" r="0" b="0"/>
                <wp:wrapNone/>
                <wp:docPr id="144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74" style="position:absolute;margin-left:190.05pt;margin-top:269.15pt;width:79.2pt;height:9.8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1" locked="1" layoutInCell="0" allowOverlap="1" wp14:anchorId="7FD10DF4" wp14:editId="7D48E9F0">
                <wp:simplePos x="0" y="0"/>
                <wp:positionH relativeFrom="page">
                  <wp:posOffset>4059555</wp:posOffset>
                </wp:positionH>
                <wp:positionV relativeFrom="page">
                  <wp:posOffset>3418205</wp:posOffset>
                </wp:positionV>
                <wp:extent cx="788035" cy="124460"/>
                <wp:effectExtent l="0" t="0" r="0" b="0"/>
                <wp:wrapNone/>
                <wp:docPr id="14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75" style="position:absolute;margin-left:319.65pt;margin-top:269.15pt;width:62.05pt;height:9.8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r1sQIAAKoFAAAOAAAAZHJzL2Uyb0RvYy54bWysVFFv2yAQfp+0/4B4d20nrmt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B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0" allowOverlap="1" wp14:anchorId="7FD10DF5" wp14:editId="437FD78B">
                <wp:simplePos x="0" y="0"/>
                <wp:positionH relativeFrom="page">
                  <wp:posOffset>4023995</wp:posOffset>
                </wp:positionH>
                <wp:positionV relativeFrom="page">
                  <wp:posOffset>3103880</wp:posOffset>
                </wp:positionV>
                <wp:extent cx="635" cy="609600"/>
                <wp:effectExtent l="0" t="0" r="0" b="0"/>
                <wp:wrapNone/>
                <wp:docPr id="1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flip:y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244.4pt" to="316.9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fkn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0" allowOverlap="1" wp14:anchorId="7FD10DF6" wp14:editId="6506750D">
                <wp:simplePos x="0" y="0"/>
                <wp:positionH relativeFrom="page">
                  <wp:posOffset>2377440</wp:posOffset>
                </wp:positionH>
                <wp:positionV relativeFrom="page">
                  <wp:posOffset>3408680</wp:posOffset>
                </wp:positionV>
                <wp:extent cx="635" cy="304800"/>
                <wp:effectExtent l="0" t="0" r="0" b="0"/>
                <wp:wrapNone/>
                <wp:docPr id="14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flip:y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268.4pt" to="187.25pt,2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FD10DF7" wp14:editId="1CE75482">
            <wp:extent cx="2582545" cy="673100"/>
            <wp:effectExtent l="0" t="0" r="825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4F" w14:textId="5843013F" w:rsidR="00B9714C" w:rsidRDefault="00A1527A">
      <w:pPr>
        <w:keepLines/>
        <w:framePr w:w="10225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1" locked="1" layoutInCell="0" allowOverlap="1" wp14:anchorId="7FD10DF8" wp14:editId="3A75E79B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1005840" cy="124460"/>
                <wp:effectExtent l="0" t="0" r="0" b="0"/>
                <wp:wrapNone/>
                <wp:docPr id="140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76" style="position:absolute;margin-left:60.45pt;margin-top:125.15pt;width:79.2pt;height:9.8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B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1" locked="1" layoutInCell="0" allowOverlap="1" wp14:anchorId="7FD10DF9" wp14:editId="09B90EA5">
                <wp:simplePos x="0" y="0"/>
                <wp:positionH relativeFrom="page">
                  <wp:posOffset>767715</wp:posOffset>
                </wp:positionH>
                <wp:positionV relativeFrom="page">
                  <wp:posOffset>3418205</wp:posOffset>
                </wp:positionV>
                <wp:extent cx="1371600" cy="124460"/>
                <wp:effectExtent l="0" t="0" r="0" b="0"/>
                <wp:wrapNone/>
                <wp:docPr id="139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77" style="position:absolute;margin-left:60.45pt;margin-top:269.15pt;width:108pt;height:9.8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1" locked="1" layoutInCell="0" allowOverlap="1" wp14:anchorId="7FD10DFA" wp14:editId="0D9C1263">
                <wp:simplePos x="0" y="0"/>
                <wp:positionH relativeFrom="page">
                  <wp:posOffset>767715</wp:posOffset>
                </wp:positionH>
                <wp:positionV relativeFrom="page">
                  <wp:posOffset>3723005</wp:posOffset>
                </wp:positionV>
                <wp:extent cx="2011680" cy="124460"/>
                <wp:effectExtent l="0" t="0" r="0" b="0"/>
                <wp:wrapNone/>
                <wp:docPr id="138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78" style="position:absolute;margin-left:60.45pt;margin-top:293.15pt;width:158.4pt;height:9.8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B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1" locked="1" layoutInCell="0" allowOverlap="1" wp14:anchorId="7FD10DFB" wp14:editId="7139559F">
                <wp:simplePos x="0" y="0"/>
                <wp:positionH relativeFrom="page">
                  <wp:posOffset>767715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3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79" style="position:absolute;margin-left:60.45pt;margin-top:245.15pt;width:79.2pt;height:9.8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BxM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" o:allowincell="f" filled="f" stroked="f" strokeweight=".05pt">
                <v:textbox inset="0,0,0,0">
                  <w:txbxContent>
                    <w:p w14:paraId="7FD10EB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1" layoutInCell="0" allowOverlap="1" wp14:anchorId="7FD10DFC" wp14:editId="6629BE34">
                <wp:simplePos x="0" y="0"/>
                <wp:positionH relativeFrom="page">
                  <wp:posOffset>4059555</wp:posOffset>
                </wp:positionH>
                <wp:positionV relativeFrom="page">
                  <wp:posOffset>3113405</wp:posOffset>
                </wp:positionV>
                <wp:extent cx="1005840" cy="124460"/>
                <wp:effectExtent l="0" t="0" r="0" b="0"/>
                <wp:wrapNone/>
                <wp:docPr id="13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80" style="position:absolute;margin-left:319.65pt;margin-top:245.15pt;width:79.2pt;height:9.8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wIsQIAAKs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B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1" locked="0" layoutInCell="0" allowOverlap="1" wp14:anchorId="7FD10DFD" wp14:editId="6F647345">
                <wp:simplePos x="0" y="0"/>
                <wp:positionH relativeFrom="page">
                  <wp:posOffset>731520</wp:posOffset>
                </wp:positionH>
                <wp:positionV relativeFrom="page">
                  <wp:posOffset>4323080</wp:posOffset>
                </wp:positionV>
                <wp:extent cx="6584315" cy="1219200"/>
                <wp:effectExtent l="0" t="0" r="0" b="0"/>
                <wp:wrapNone/>
                <wp:docPr id="1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7.6pt;margin-top:340.4pt;width:518.45pt;height:96pt;z-index:-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fzZeAIAAP8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0" allowOverlap="1" wp14:anchorId="7FD10DFE" wp14:editId="27F57D2C">
                <wp:simplePos x="0" y="0"/>
                <wp:positionH relativeFrom="page">
                  <wp:posOffset>731520</wp:posOffset>
                </wp:positionH>
                <wp:positionV relativeFrom="page">
                  <wp:posOffset>4627880</wp:posOffset>
                </wp:positionV>
                <wp:extent cx="6584315" cy="635"/>
                <wp:effectExtent l="0" t="0" r="0" b="0"/>
                <wp:wrapNone/>
                <wp:docPr id="134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flip:x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64.4pt" to="576.0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0" allowOverlap="1" wp14:anchorId="7FD10DFF" wp14:editId="5B398C4F">
                <wp:simplePos x="0" y="0"/>
                <wp:positionH relativeFrom="page">
                  <wp:posOffset>731520</wp:posOffset>
                </wp:positionH>
                <wp:positionV relativeFrom="page">
                  <wp:posOffset>4932680</wp:posOffset>
                </wp:positionV>
                <wp:extent cx="6584315" cy="635"/>
                <wp:effectExtent l="0" t="0" r="0" b="0"/>
                <wp:wrapNone/>
                <wp:docPr id="133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x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388.4pt" to="576.05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0" allowOverlap="1" wp14:anchorId="7FD10E00" wp14:editId="621DE329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635"/>
                <wp:effectExtent l="0" t="0" r="0" b="0"/>
                <wp:wrapNone/>
                <wp:docPr id="13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12.4pt" to="576.05pt,4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1" layoutInCell="0" allowOverlap="1" wp14:anchorId="7FD10E01" wp14:editId="5A6A3B29">
                <wp:simplePos x="0" y="0"/>
                <wp:positionH relativeFrom="page">
                  <wp:posOffset>767715</wp:posOffset>
                </wp:positionH>
                <wp:positionV relativeFrom="page">
                  <wp:posOffset>4332605</wp:posOffset>
                </wp:positionV>
                <wp:extent cx="517525" cy="124460"/>
                <wp:effectExtent l="0" t="0" r="0" b="0"/>
                <wp:wrapNone/>
                <wp:docPr id="131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81" style="position:absolute;margin-left:60.45pt;margin-top:341.15pt;width:40.75pt;height:9.8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B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1" layoutInCell="0" allowOverlap="1" wp14:anchorId="7FD10E02" wp14:editId="7F1170C8">
                <wp:simplePos x="0" y="0"/>
                <wp:positionH relativeFrom="page">
                  <wp:posOffset>2413635</wp:posOffset>
                </wp:positionH>
                <wp:positionV relativeFrom="page">
                  <wp:posOffset>4942205</wp:posOffset>
                </wp:positionV>
                <wp:extent cx="1005840" cy="124460"/>
                <wp:effectExtent l="0" t="0" r="0" b="0"/>
                <wp:wrapNone/>
                <wp:docPr id="13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82" style="position:absolute;margin-left:190.05pt;margin-top:389.15pt;width:79.2pt;height:9.8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B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1" locked="1" layoutInCell="0" allowOverlap="1" wp14:anchorId="7FD10E03" wp14:editId="11AA0413">
                <wp:simplePos x="0" y="0"/>
                <wp:positionH relativeFrom="page">
                  <wp:posOffset>4059555</wp:posOffset>
                </wp:positionH>
                <wp:positionV relativeFrom="page">
                  <wp:posOffset>4942205</wp:posOffset>
                </wp:positionV>
                <wp:extent cx="788035" cy="124460"/>
                <wp:effectExtent l="0" t="0" r="0" b="0"/>
                <wp:wrapNone/>
                <wp:docPr id="129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B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83" style="position:absolute;margin-left:319.65pt;margin-top:389.15pt;width:62.05pt;height:9.8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B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0" allowOverlap="1" wp14:anchorId="7FD10E04" wp14:editId="3F0B6B5D">
                <wp:simplePos x="0" y="0"/>
                <wp:positionH relativeFrom="page">
                  <wp:posOffset>4023995</wp:posOffset>
                </wp:positionH>
                <wp:positionV relativeFrom="page">
                  <wp:posOffset>4627880</wp:posOffset>
                </wp:positionV>
                <wp:extent cx="635" cy="609600"/>
                <wp:effectExtent l="0" t="0" r="0" b="0"/>
                <wp:wrapNone/>
                <wp:docPr id="128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y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364.4pt" to="316.9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0" allowOverlap="1" wp14:anchorId="7FD10E05" wp14:editId="5F1AC1AB">
                <wp:simplePos x="0" y="0"/>
                <wp:positionH relativeFrom="page">
                  <wp:posOffset>2377440</wp:posOffset>
                </wp:positionH>
                <wp:positionV relativeFrom="page">
                  <wp:posOffset>4932680</wp:posOffset>
                </wp:positionV>
                <wp:extent cx="635" cy="304800"/>
                <wp:effectExtent l="0" t="0" r="0" b="0"/>
                <wp:wrapNone/>
                <wp:docPr id="12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flip:y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388.4pt" to="187.25pt,4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sbHQIAADY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1" layoutInCell="0" allowOverlap="1" wp14:anchorId="7FD10E06" wp14:editId="7F2B1806">
                <wp:simplePos x="0" y="0"/>
                <wp:positionH relativeFrom="page">
                  <wp:posOffset>767715</wp:posOffset>
                </wp:positionH>
                <wp:positionV relativeFrom="page">
                  <wp:posOffset>4942205</wp:posOffset>
                </wp:positionV>
                <wp:extent cx="1371600" cy="124460"/>
                <wp:effectExtent l="0" t="0" r="0" b="0"/>
                <wp:wrapNone/>
                <wp:docPr id="12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84" style="position:absolute;margin-left:60.45pt;margin-top:389.15pt;width:108pt;height:9.8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D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" o:allowincell="f" filled="f" stroked="f" strokeweight=".05pt">
                <v:textbox inset="0,0,0,0">
                  <w:txbxContent>
                    <w:p w14:paraId="7FD10EC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1" locked="1" layoutInCell="0" allowOverlap="1" wp14:anchorId="7FD10E07" wp14:editId="7E9EB316">
                <wp:simplePos x="0" y="0"/>
                <wp:positionH relativeFrom="page">
                  <wp:posOffset>767715</wp:posOffset>
                </wp:positionH>
                <wp:positionV relativeFrom="page">
                  <wp:posOffset>5247005</wp:posOffset>
                </wp:positionV>
                <wp:extent cx="2011680" cy="124460"/>
                <wp:effectExtent l="0" t="0" r="0" b="0"/>
                <wp:wrapNone/>
                <wp:docPr id="12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85" style="position:absolute;margin-left:60.45pt;margin-top:413.15pt;width:158.4pt;height:9.8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" o:allowincell="f" filled="f" stroked="f" strokeweight=".05pt">
                <v:textbox inset="0,0,0,0">
                  <w:txbxContent>
                    <w:p w14:paraId="7FD10EC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1" locked="1" layoutInCell="0" allowOverlap="1" wp14:anchorId="7FD10E08" wp14:editId="19578638">
                <wp:simplePos x="0" y="0"/>
                <wp:positionH relativeFrom="page">
                  <wp:posOffset>767715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86" style="position:absolute;margin-left:60.45pt;margin-top:365.15pt;width:79.2pt;height:9.8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C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1" locked="1" layoutInCell="0" allowOverlap="1" wp14:anchorId="7FD10E09" wp14:editId="65E2904C">
                <wp:simplePos x="0" y="0"/>
                <wp:positionH relativeFrom="page">
                  <wp:posOffset>4059555</wp:posOffset>
                </wp:positionH>
                <wp:positionV relativeFrom="page">
                  <wp:posOffset>4637405</wp:posOffset>
                </wp:positionV>
                <wp:extent cx="1005840" cy="124460"/>
                <wp:effectExtent l="0" t="0" r="0" b="0"/>
                <wp:wrapNone/>
                <wp:docPr id="12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87" style="position:absolute;margin-left:319.65pt;margin-top:365.15pt;width:79.2pt;height:9.8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C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1" locked="0" layoutInCell="0" allowOverlap="1" wp14:anchorId="7FD10E0A" wp14:editId="583A2E3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1219200"/>
                <wp:effectExtent l="0" t="0" r="0" b="0"/>
                <wp:wrapNone/>
                <wp:docPr id="12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57.6pt;margin-top:460.4pt;width:518.45pt;height:96pt;z-index:-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0" allowOverlap="1" wp14:anchorId="7FD10E0B" wp14:editId="5D95DD0E">
                <wp:simplePos x="0" y="0"/>
                <wp:positionH relativeFrom="page">
                  <wp:posOffset>731520</wp:posOffset>
                </wp:positionH>
                <wp:positionV relativeFrom="page">
                  <wp:posOffset>6152515</wp:posOffset>
                </wp:positionV>
                <wp:extent cx="6584315" cy="635"/>
                <wp:effectExtent l="0" t="0" r="0" b="0"/>
                <wp:wrapNone/>
                <wp:docPr id="12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" o:spid="_x0000_s1026" style="position:absolute;flip:x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0" allowOverlap="1" wp14:anchorId="7FD10E0C" wp14:editId="2790E42D">
                <wp:simplePos x="0" y="0"/>
                <wp:positionH relativeFrom="page">
                  <wp:posOffset>731520</wp:posOffset>
                </wp:positionH>
                <wp:positionV relativeFrom="page">
                  <wp:posOffset>6457315</wp:posOffset>
                </wp:positionV>
                <wp:extent cx="6584315" cy="635"/>
                <wp:effectExtent l="0" t="0" r="0" b="0"/>
                <wp:wrapNone/>
                <wp:docPr id="12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flip:x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0" allowOverlap="1" wp14:anchorId="7FD10E0D" wp14:editId="25875EE2">
                <wp:simplePos x="0" y="0"/>
                <wp:positionH relativeFrom="page">
                  <wp:posOffset>731520</wp:posOffset>
                </wp:positionH>
                <wp:positionV relativeFrom="page">
                  <wp:posOffset>6762115</wp:posOffset>
                </wp:positionV>
                <wp:extent cx="6584315" cy="635"/>
                <wp:effectExtent l="0" t="0" r="0" b="0"/>
                <wp:wrapNone/>
                <wp:docPr id="11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x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1" locked="1" layoutInCell="0" allowOverlap="1" wp14:anchorId="7FD10E0E" wp14:editId="3AE8FF7E">
                <wp:simplePos x="0" y="0"/>
                <wp:positionH relativeFrom="page">
                  <wp:posOffset>767715</wp:posOffset>
                </wp:positionH>
                <wp:positionV relativeFrom="page">
                  <wp:posOffset>5856605</wp:posOffset>
                </wp:positionV>
                <wp:extent cx="517525" cy="124460"/>
                <wp:effectExtent l="0" t="0" r="0" b="0"/>
                <wp:wrapNone/>
                <wp:docPr id="11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88" style="position:absolute;margin-left:60.45pt;margin-top:461.15pt;width:40.75pt;height:9.8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C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1" locked="1" layoutInCell="0" allowOverlap="1" wp14:anchorId="7FD10E0F" wp14:editId="332352DF">
                <wp:simplePos x="0" y="0"/>
                <wp:positionH relativeFrom="page">
                  <wp:posOffset>2413635</wp:posOffset>
                </wp:positionH>
                <wp:positionV relativeFrom="page">
                  <wp:posOffset>6466840</wp:posOffset>
                </wp:positionV>
                <wp:extent cx="1005840" cy="124460"/>
                <wp:effectExtent l="0" t="0" r="0" b="0"/>
                <wp:wrapNone/>
                <wp:docPr id="117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89" style="position:absolute;margin-left:190.05pt;margin-top:509.2pt;width:79.2pt;height:9.8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/EsQIAAKs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" o:allowincell="f" filled="f" stroked="f" strokeweight=".05pt">
                <v:textbox inset="0,0,0,0">
                  <w:txbxContent>
                    <w:p w14:paraId="7FD10EC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1" layoutInCell="0" allowOverlap="1" wp14:anchorId="7FD10E10" wp14:editId="69A1E609">
                <wp:simplePos x="0" y="0"/>
                <wp:positionH relativeFrom="page">
                  <wp:posOffset>4059555</wp:posOffset>
                </wp:positionH>
                <wp:positionV relativeFrom="page">
                  <wp:posOffset>6466840</wp:posOffset>
                </wp:positionV>
                <wp:extent cx="788035" cy="124460"/>
                <wp:effectExtent l="0" t="0" r="0" b="0"/>
                <wp:wrapNone/>
                <wp:docPr id="116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90" style="position:absolute;margin-left:319.65pt;margin-top:509.2pt;width:62.05pt;height:9.8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0" allowOverlap="1" wp14:anchorId="7FD10E11" wp14:editId="4B98402D">
                <wp:simplePos x="0" y="0"/>
                <wp:positionH relativeFrom="page">
                  <wp:posOffset>4023995</wp:posOffset>
                </wp:positionH>
                <wp:positionV relativeFrom="page">
                  <wp:posOffset>6152515</wp:posOffset>
                </wp:positionV>
                <wp:extent cx="635" cy="609600"/>
                <wp:effectExtent l="0" t="0" r="0" b="0"/>
                <wp:wrapNone/>
                <wp:docPr id="11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y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84.45pt" to="316.9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 wp14:anchorId="7FD10E12" wp14:editId="7E5FCCA8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635" cy="304800"/>
                <wp:effectExtent l="0" t="0" r="0" b="0"/>
                <wp:wrapNone/>
                <wp:docPr id="11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187.25pt,5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EiBHA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1" locked="1" layoutInCell="0" allowOverlap="1" wp14:anchorId="7FD10E13" wp14:editId="5A3A3B5D">
                <wp:simplePos x="0" y="0"/>
                <wp:positionH relativeFrom="page">
                  <wp:posOffset>767715</wp:posOffset>
                </wp:positionH>
                <wp:positionV relativeFrom="page">
                  <wp:posOffset>6466840</wp:posOffset>
                </wp:positionV>
                <wp:extent cx="1371600" cy="124460"/>
                <wp:effectExtent l="0" t="0" r="0" b="0"/>
                <wp:wrapNone/>
                <wp:docPr id="113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91" style="position:absolute;margin-left:60.45pt;margin-top:509.2pt;width:108pt;height:9.8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" o:allowincell="f" filled="f" stroked="f" strokeweight=".05pt">
                <v:textbox inset="0,0,0,0">
                  <w:txbxContent>
                    <w:p w14:paraId="7FD10EC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1" locked="1" layoutInCell="0" allowOverlap="1" wp14:anchorId="7FD10E14" wp14:editId="45E1DE88">
                <wp:simplePos x="0" y="0"/>
                <wp:positionH relativeFrom="page">
                  <wp:posOffset>767715</wp:posOffset>
                </wp:positionH>
                <wp:positionV relativeFrom="page">
                  <wp:posOffset>6771640</wp:posOffset>
                </wp:positionV>
                <wp:extent cx="2011680" cy="124460"/>
                <wp:effectExtent l="0" t="0" r="0" b="0"/>
                <wp:wrapNone/>
                <wp:docPr id="112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92" style="position:absolute;margin-left:60.45pt;margin-top:533.2pt;width:158.4pt;height:9.8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1" locked="1" layoutInCell="0" allowOverlap="1" wp14:anchorId="7FD10E15" wp14:editId="5A0869EF">
                <wp:simplePos x="0" y="0"/>
                <wp:positionH relativeFrom="page">
                  <wp:posOffset>767715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93" style="position:absolute;margin-left:60.45pt;margin-top:485.2pt;width:79.2pt;height:9.8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C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1" locked="1" layoutInCell="0" allowOverlap="1" wp14:anchorId="7FD10E16" wp14:editId="6F778554">
                <wp:simplePos x="0" y="0"/>
                <wp:positionH relativeFrom="page">
                  <wp:posOffset>4059555</wp:posOffset>
                </wp:positionH>
                <wp:positionV relativeFrom="page">
                  <wp:posOffset>6162040</wp:posOffset>
                </wp:positionV>
                <wp:extent cx="1005840" cy="124460"/>
                <wp:effectExtent l="0" t="0" r="0" b="0"/>
                <wp:wrapNone/>
                <wp:docPr id="11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94" style="position:absolute;margin-left:319.65pt;margin-top:485.2pt;width:79.2pt;height:9.8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FjEsAIAAKsFAAAOAAAAZHJzL2Uyb0RvYy54bWysVFFv2yAQfp+0/4B4d22njmt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C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0" allowOverlap="1" wp14:anchorId="7FD10E17" wp14:editId="2269EBBD">
                <wp:simplePos x="0" y="0"/>
                <wp:positionH relativeFrom="page">
                  <wp:posOffset>731520</wp:posOffset>
                </wp:positionH>
                <wp:positionV relativeFrom="page">
                  <wp:posOffset>7371715</wp:posOffset>
                </wp:positionV>
                <wp:extent cx="6584315" cy="1219200"/>
                <wp:effectExtent l="0" t="0" r="0" b="0"/>
                <wp:wrapNone/>
                <wp:docPr id="109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7.6pt;margin-top:580.45pt;width:518.45pt;height:96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0" allowOverlap="1" wp14:anchorId="7FD10E18" wp14:editId="3FF8F76F">
                <wp:simplePos x="0" y="0"/>
                <wp:positionH relativeFrom="page">
                  <wp:posOffset>731520</wp:posOffset>
                </wp:positionH>
                <wp:positionV relativeFrom="page">
                  <wp:posOffset>7676515</wp:posOffset>
                </wp:positionV>
                <wp:extent cx="6584315" cy="635"/>
                <wp:effectExtent l="0" t="0" r="0" b="0"/>
                <wp:wrapNone/>
                <wp:docPr id="108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flip:x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04.45pt" to="576.05pt,6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 wp14:anchorId="7FD10E19" wp14:editId="7B1B72B3">
                <wp:simplePos x="0" y="0"/>
                <wp:positionH relativeFrom="page">
                  <wp:posOffset>731520</wp:posOffset>
                </wp:positionH>
                <wp:positionV relativeFrom="page">
                  <wp:posOffset>7981315</wp:posOffset>
                </wp:positionV>
                <wp:extent cx="6584315" cy="635"/>
                <wp:effectExtent l="0" t="0" r="0" b="0"/>
                <wp:wrapNone/>
                <wp:docPr id="107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flip:x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28.45pt" to="576.05pt,6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 wp14:anchorId="7FD10E1A" wp14:editId="3816DDDF">
                <wp:simplePos x="0" y="0"/>
                <wp:positionH relativeFrom="page">
                  <wp:posOffset>731520</wp:posOffset>
                </wp:positionH>
                <wp:positionV relativeFrom="page">
                  <wp:posOffset>8286115</wp:posOffset>
                </wp:positionV>
                <wp:extent cx="6584315" cy="635"/>
                <wp:effectExtent l="0" t="0" r="0" b="0"/>
                <wp:wrapNone/>
                <wp:docPr id="106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652.45pt" to="576.05pt,6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1" locked="1" layoutInCell="0" allowOverlap="1" wp14:anchorId="7FD10E1B" wp14:editId="3BE28EB5">
                <wp:simplePos x="0" y="0"/>
                <wp:positionH relativeFrom="page">
                  <wp:posOffset>767715</wp:posOffset>
                </wp:positionH>
                <wp:positionV relativeFrom="page">
                  <wp:posOffset>7381240</wp:posOffset>
                </wp:positionV>
                <wp:extent cx="517525" cy="124460"/>
                <wp:effectExtent l="0" t="0" r="0" b="0"/>
                <wp:wrapNone/>
                <wp:docPr id="10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95" style="position:absolute;margin-left:60.45pt;margin-top:581.2pt;width:40.75pt;height:9.8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XLsA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" o:allowincell="f" filled="f" stroked="f" strokeweight=".05pt">
                <v:textbox inset="0,0,0,0">
                  <w:txbxContent>
                    <w:p w14:paraId="7FD10EC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1" locked="1" layoutInCell="0" allowOverlap="1" wp14:anchorId="7FD10E1C" wp14:editId="0DD9F982">
                <wp:simplePos x="0" y="0"/>
                <wp:positionH relativeFrom="page">
                  <wp:posOffset>2413635</wp:posOffset>
                </wp:positionH>
                <wp:positionV relativeFrom="page">
                  <wp:posOffset>7990840</wp:posOffset>
                </wp:positionV>
                <wp:extent cx="1005840" cy="124460"/>
                <wp:effectExtent l="0" t="0" r="0" b="0"/>
                <wp:wrapNone/>
                <wp:docPr id="10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96" style="position:absolute;margin-left:190.05pt;margin-top:629.2pt;width:79.2pt;height:9.8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1" layoutInCell="0" allowOverlap="1" wp14:anchorId="7FD10E1D" wp14:editId="2E4FBC56">
                <wp:simplePos x="0" y="0"/>
                <wp:positionH relativeFrom="page">
                  <wp:posOffset>4059555</wp:posOffset>
                </wp:positionH>
                <wp:positionV relativeFrom="page">
                  <wp:posOffset>7990840</wp:posOffset>
                </wp:positionV>
                <wp:extent cx="788035" cy="124460"/>
                <wp:effectExtent l="0" t="0" r="0" b="0"/>
                <wp:wrapNone/>
                <wp:docPr id="10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97" style="position:absolute;margin-left:319.65pt;margin-top:629.2pt;width:62.05pt;height:9.8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 wp14:anchorId="7FD10E1E" wp14:editId="3197F62B">
                <wp:simplePos x="0" y="0"/>
                <wp:positionH relativeFrom="page">
                  <wp:posOffset>4023995</wp:posOffset>
                </wp:positionH>
                <wp:positionV relativeFrom="page">
                  <wp:posOffset>7676515</wp:posOffset>
                </wp:positionV>
                <wp:extent cx="635" cy="609600"/>
                <wp:effectExtent l="0" t="0" r="0" b="0"/>
                <wp:wrapNone/>
                <wp:docPr id="102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y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604.45pt" to="316.9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uvCHQIAADY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 wp14:anchorId="7FD10E1F" wp14:editId="3A3C9EDB">
                <wp:simplePos x="0" y="0"/>
                <wp:positionH relativeFrom="page">
                  <wp:posOffset>2377440</wp:posOffset>
                </wp:positionH>
                <wp:positionV relativeFrom="page">
                  <wp:posOffset>7981315</wp:posOffset>
                </wp:positionV>
                <wp:extent cx="635" cy="304800"/>
                <wp:effectExtent l="0" t="0" r="0" b="0"/>
                <wp:wrapNone/>
                <wp:docPr id="101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flip:y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628.45pt" to="187.25pt,6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aZvHAIAADY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1" layoutInCell="0" allowOverlap="1" wp14:anchorId="7FD10E20" wp14:editId="610312A3">
                <wp:simplePos x="0" y="0"/>
                <wp:positionH relativeFrom="page">
                  <wp:posOffset>767715</wp:posOffset>
                </wp:positionH>
                <wp:positionV relativeFrom="page">
                  <wp:posOffset>7990840</wp:posOffset>
                </wp:positionV>
                <wp:extent cx="1371600" cy="124460"/>
                <wp:effectExtent l="0" t="0" r="0" b="0"/>
                <wp:wrapNone/>
                <wp:docPr id="10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98" style="position:absolute;margin-left:60.45pt;margin-top:629.2pt;width:108pt;height:9.8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PEsAIAAKsFAAAOAAAAZHJzL2Uyb0RvYy54bWysVFFv2yAQfp+0/4B4d22nrmN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C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1" layoutInCell="0" allowOverlap="1" wp14:anchorId="7FD10E21" wp14:editId="1A0E9C5D">
                <wp:simplePos x="0" y="0"/>
                <wp:positionH relativeFrom="page">
                  <wp:posOffset>767715</wp:posOffset>
                </wp:positionH>
                <wp:positionV relativeFrom="page">
                  <wp:posOffset>8295640</wp:posOffset>
                </wp:positionV>
                <wp:extent cx="2011680" cy="124460"/>
                <wp:effectExtent l="0" t="0" r="0" b="0"/>
                <wp:wrapNone/>
                <wp:docPr id="99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C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99" style="position:absolute;margin-left:60.45pt;margin-top:653.2pt;width:158.4pt;height:9.8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C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1" locked="1" layoutInCell="0" allowOverlap="1" wp14:anchorId="7FD10E22" wp14:editId="3AC67817">
                <wp:simplePos x="0" y="0"/>
                <wp:positionH relativeFrom="page">
                  <wp:posOffset>767715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98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100" style="position:absolute;margin-left:60.45pt;margin-top:605.2pt;width:79.2pt;height:9.8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" o:allowincell="f" filled="f" stroked="f" strokeweight=".05pt">
                <v:textbox inset="0,0,0,0">
                  <w:txbxContent>
                    <w:p w14:paraId="7FD10ED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1" locked="1" layoutInCell="0" allowOverlap="1" wp14:anchorId="7FD10E23" wp14:editId="599F7032">
                <wp:simplePos x="0" y="0"/>
                <wp:positionH relativeFrom="page">
                  <wp:posOffset>4059555</wp:posOffset>
                </wp:positionH>
                <wp:positionV relativeFrom="page">
                  <wp:posOffset>7686040</wp:posOffset>
                </wp:positionV>
                <wp:extent cx="1005840" cy="124460"/>
                <wp:effectExtent l="0" t="0" r="0" b="0"/>
                <wp:wrapNone/>
                <wp:docPr id="9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101" style="position:absolute;margin-left:319.65pt;margin-top:605.2pt;width:79.2pt;height:9.8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D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0" allowOverlap="1" wp14:anchorId="7FD10E24" wp14:editId="2759A579">
                <wp:simplePos x="0" y="0"/>
                <wp:positionH relativeFrom="page">
                  <wp:posOffset>731520</wp:posOffset>
                </wp:positionH>
                <wp:positionV relativeFrom="page">
                  <wp:posOffset>8895715</wp:posOffset>
                </wp:positionV>
                <wp:extent cx="6584315" cy="1219200"/>
                <wp:effectExtent l="0" t="0" r="0" b="0"/>
                <wp:wrapNone/>
                <wp:docPr id="9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57.6pt;margin-top:700.45pt;width:518.45pt;height:96pt;z-index:-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 wp14:anchorId="7FD10E25" wp14:editId="695C9431">
                <wp:simplePos x="0" y="0"/>
                <wp:positionH relativeFrom="page">
                  <wp:posOffset>731520</wp:posOffset>
                </wp:positionH>
                <wp:positionV relativeFrom="page">
                  <wp:posOffset>9200515</wp:posOffset>
                </wp:positionV>
                <wp:extent cx="6584315" cy="635"/>
                <wp:effectExtent l="0" t="0" r="0" b="0"/>
                <wp:wrapNone/>
                <wp:docPr id="9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" o:spid="_x0000_s1026" style="position:absolute;flip:x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24.45pt" to="576.05pt,7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 wp14:anchorId="7FD10E26" wp14:editId="25D02F90">
                <wp:simplePos x="0" y="0"/>
                <wp:positionH relativeFrom="page">
                  <wp:posOffset>731520</wp:posOffset>
                </wp:positionH>
                <wp:positionV relativeFrom="page">
                  <wp:posOffset>9505315</wp:posOffset>
                </wp:positionV>
                <wp:extent cx="6584315" cy="635"/>
                <wp:effectExtent l="0" t="0" r="0" b="0"/>
                <wp:wrapNone/>
                <wp:docPr id="9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" o:spid="_x0000_s1026" style="position:absolute;flip:x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48.45pt" to="576.05pt,7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rJHgIAADY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 wp14:anchorId="7FD10E27" wp14:editId="63E2C2D7">
                <wp:simplePos x="0" y="0"/>
                <wp:positionH relativeFrom="page">
                  <wp:posOffset>731520</wp:posOffset>
                </wp:positionH>
                <wp:positionV relativeFrom="page">
                  <wp:posOffset>9810115</wp:posOffset>
                </wp:positionV>
                <wp:extent cx="6584315" cy="635"/>
                <wp:effectExtent l="0" t="0" r="0" b="0"/>
                <wp:wrapNone/>
                <wp:docPr id="93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2" o:spid="_x0000_s1026" style="position:absolute;flip:x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772.45pt" to="576.05pt,7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N5rHAIAADY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1" locked="1" layoutInCell="0" allowOverlap="1" wp14:anchorId="7FD10E28" wp14:editId="23DAA4D6">
                <wp:simplePos x="0" y="0"/>
                <wp:positionH relativeFrom="page">
                  <wp:posOffset>767715</wp:posOffset>
                </wp:positionH>
                <wp:positionV relativeFrom="page">
                  <wp:posOffset>8905240</wp:posOffset>
                </wp:positionV>
                <wp:extent cx="517525" cy="124460"/>
                <wp:effectExtent l="0" t="0" r="0" b="0"/>
                <wp:wrapNone/>
                <wp:docPr id="92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52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102" style="position:absolute;margin-left:60.45pt;margin-top:701.2pt;width:40.75pt;height:9.8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" o:allowincell="f" filled="f" stroked="f" strokeweight=".05pt">
                <v:textbox inset="0,0,0,0">
                  <w:txbxContent>
                    <w:p w14:paraId="7FD10ED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1" layoutInCell="0" allowOverlap="1" wp14:anchorId="7FD10E29" wp14:editId="1EB8A979">
                <wp:simplePos x="0" y="0"/>
                <wp:positionH relativeFrom="page">
                  <wp:posOffset>2413635</wp:posOffset>
                </wp:positionH>
                <wp:positionV relativeFrom="page">
                  <wp:posOffset>9514840</wp:posOffset>
                </wp:positionV>
                <wp:extent cx="1005840" cy="124460"/>
                <wp:effectExtent l="0" t="0" r="0" b="0"/>
                <wp:wrapNone/>
                <wp:docPr id="91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ID/Passport number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103" style="position:absolute;margin-left:190.05pt;margin-top:749.2pt;width:79.2pt;height:9.8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KGsAIAAKo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" o:allowincell="f" filled="f" stroked="f" strokeweight=".05pt">
                <v:textbox inset="0,0,0,0">
                  <w:txbxContent>
                    <w:p w14:paraId="7FD10ED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ID/Passport number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1" layoutInCell="0" allowOverlap="1" wp14:anchorId="7FD10E2A" wp14:editId="65380D92">
                <wp:simplePos x="0" y="0"/>
                <wp:positionH relativeFrom="page">
                  <wp:posOffset>4059555</wp:posOffset>
                </wp:positionH>
                <wp:positionV relativeFrom="page">
                  <wp:posOffset>9514840</wp:posOffset>
                </wp:positionV>
                <wp:extent cx="788035" cy="124460"/>
                <wp:effectExtent l="0" t="0" r="0" b="0"/>
                <wp:wrapNone/>
                <wp:docPr id="90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035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Nationality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104" style="position:absolute;margin-left:319.65pt;margin-top:749.2pt;width:62.05pt;height:9.8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" o:allowincell="f" filled="f" stroked="f" strokeweight=".05pt">
                <v:textbox inset="0,0,0,0">
                  <w:txbxContent>
                    <w:p w14:paraId="7FD10ED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Nationality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 wp14:anchorId="7FD10E2B" wp14:editId="33BD8121">
                <wp:simplePos x="0" y="0"/>
                <wp:positionH relativeFrom="page">
                  <wp:posOffset>4023995</wp:posOffset>
                </wp:positionH>
                <wp:positionV relativeFrom="page">
                  <wp:posOffset>9200515</wp:posOffset>
                </wp:positionV>
                <wp:extent cx="635" cy="609600"/>
                <wp:effectExtent l="0" t="0" r="0" b="0"/>
                <wp:wrapNone/>
                <wp:docPr id="89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6096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y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724.45pt" to="316.9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7FD10E2C" wp14:editId="1B3DDA29">
                <wp:simplePos x="0" y="0"/>
                <wp:positionH relativeFrom="page">
                  <wp:posOffset>2377440</wp:posOffset>
                </wp:positionH>
                <wp:positionV relativeFrom="page">
                  <wp:posOffset>9505315</wp:posOffset>
                </wp:positionV>
                <wp:extent cx="635" cy="304800"/>
                <wp:effectExtent l="0" t="0" r="0" b="0"/>
                <wp:wrapNone/>
                <wp:docPr id="8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048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" o:spid="_x0000_s1026" style="position:absolute;flip:y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748.45pt" to="187.25pt,7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1" layoutInCell="0" allowOverlap="1" wp14:anchorId="7FD10E2D" wp14:editId="7C7E1F8E">
                <wp:simplePos x="0" y="0"/>
                <wp:positionH relativeFrom="page">
                  <wp:posOffset>767715</wp:posOffset>
                </wp:positionH>
                <wp:positionV relativeFrom="page">
                  <wp:posOffset>9514840</wp:posOffset>
                </wp:positionV>
                <wp:extent cx="1371600" cy="124460"/>
                <wp:effectExtent l="0" t="0" r="0" b="0"/>
                <wp:wrapNone/>
                <wp:docPr id="87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Date of birth (YY/MM/DD)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105" style="position:absolute;margin-left:60.45pt;margin-top:749.2pt;width:108pt;height:9.8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D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Date of birth (YY/MM/DD)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1" layoutInCell="0" allowOverlap="1" wp14:anchorId="7FD10E2E" wp14:editId="51902EB5">
                <wp:simplePos x="0" y="0"/>
                <wp:positionH relativeFrom="page">
                  <wp:posOffset>767715</wp:posOffset>
                </wp:positionH>
                <wp:positionV relativeFrom="page">
                  <wp:posOffset>9819640</wp:posOffset>
                </wp:positionV>
                <wp:extent cx="2011680" cy="124460"/>
                <wp:effectExtent l="0" t="0" r="0" b="0"/>
                <wp:wrapNone/>
                <wp:docPr id="86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168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Organization/Unit/Company/Agency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106" style="position:absolute;margin-left:60.45pt;margin-top:773.2pt;width:158.4pt;height:9.8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" o:allowincell="f" filled="f" stroked="f" strokeweight=".05pt">
                <v:textbox inset="0,0,0,0">
                  <w:txbxContent>
                    <w:p w14:paraId="7FD10ED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Organization/Unit/Company/Agency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1" layoutInCell="0" allowOverlap="1" wp14:anchorId="7FD10E2F" wp14:editId="5DEDC099">
                <wp:simplePos x="0" y="0"/>
                <wp:positionH relativeFrom="page">
                  <wp:posOffset>767715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8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Rank (OF/CF/OR/CR)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107" style="position:absolute;margin-left:60.45pt;margin-top:725.2pt;width:79.2pt;height:9.8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D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Rank (OF/CF/OR/CR)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1" layoutInCell="0" allowOverlap="1" wp14:anchorId="7FD10E30" wp14:editId="7B73486E">
                <wp:simplePos x="0" y="0"/>
                <wp:positionH relativeFrom="page">
                  <wp:posOffset>4059555</wp:posOffset>
                </wp:positionH>
                <wp:positionV relativeFrom="page">
                  <wp:posOffset>9210040</wp:posOffset>
                </wp:positionV>
                <wp:extent cx="1005840" cy="124460"/>
                <wp:effectExtent l="0" t="0" r="0" b="0"/>
                <wp:wrapNone/>
                <wp:docPr id="84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Security clearance (level)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108" style="position:absolute;margin-left:319.65pt;margin-top:725.2pt;width:79.2pt;height:9.8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" o:allowincell="f" filled="f" stroked="f" strokeweight=".05pt">
                <v:textbox inset="0,0,0,0">
                  <w:txbxContent>
                    <w:p w14:paraId="7FD10ED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Security clearance (level)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30" w:name="FIELD30"/>
      <w:r w:rsidR="007661B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0"/>
            <w:enabled/>
            <w:calcOnExit/>
            <w:helpText w:type="text" w:val="8_Name_1"/>
            <w:statusText w:type="text" w:val="8_Name_1"/>
            <w:textInput/>
          </w:ffData>
        </w:fldChar>
      </w:r>
      <w:r w:rsidR="007661B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7661B8">
        <w:rPr>
          <w:rFonts w:ascii="Times New Roman" w:hAnsi="Times New Roman" w:cs="Times New Roman"/>
          <w:color w:val="000000"/>
          <w:lang w:val="en-US"/>
        </w:rPr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1" w:name="FIELD31"/>
    <w:bookmarkEnd w:id="30"/>
    <w:p w14:paraId="7FD10D50" w14:textId="77777777" w:rsidR="00B9714C" w:rsidRDefault="007661B8">
      <w:pPr>
        <w:keepLines/>
        <w:framePr w:w="5041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1"/>
            <w:enabled/>
            <w:calcOnExit/>
            <w:helpText w:type="text" w:val="8_Rank_1"/>
            <w:statusText w:type="text" w:val="8_Rank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2" w:name="FIELD32"/>
    <w:bookmarkEnd w:id="31"/>
    <w:p w14:paraId="7FD10D51" w14:textId="77777777" w:rsidR="00B9714C" w:rsidRDefault="007661B8">
      <w:pPr>
        <w:keepLines/>
        <w:framePr w:w="5041" w:h="240" w:hRule="exact" w:wrap="auto" w:vAnchor="page" w:hAnchor="page" w:x="6394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2"/>
            <w:enabled/>
            <w:calcOnExit/>
            <w:helpText w:type="text" w:val="8_Security_clearance_1"/>
            <w:statusText w:type="text" w:val="8_Security_clearance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3" w:name="FIELD33"/>
    <w:bookmarkEnd w:id="32"/>
    <w:p w14:paraId="7FD10D52" w14:textId="77777777" w:rsidR="00B9714C" w:rsidRDefault="007661B8">
      <w:pPr>
        <w:keepLines/>
        <w:framePr w:w="2448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3"/>
            <w:enabled/>
            <w:calcOnExit/>
            <w:helpText w:type="text" w:val="8_Date_of_birth_1"/>
            <w:statusText w:type="text" w:val="8_Date_of_birth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4" w:name="FIELD34"/>
    <w:bookmarkEnd w:id="33"/>
    <w:p w14:paraId="7FD10D53" w14:textId="77777777" w:rsidR="00B9714C" w:rsidRDefault="007661B8">
      <w:pPr>
        <w:keepLines/>
        <w:framePr w:w="2448" w:h="240" w:hRule="exact" w:wrap="auto" w:vAnchor="page" w:hAnchor="page" w:x="3802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4"/>
            <w:enabled/>
            <w:calcOnExit/>
            <w:helpText w:type="text" w:val="8_ID_1"/>
            <w:statusText w:type="text" w:val="8_ID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5" w:name="FIELD35"/>
    <w:bookmarkEnd w:id="34"/>
    <w:p w14:paraId="7FD10D54" w14:textId="77777777" w:rsidR="00B9714C" w:rsidRDefault="007661B8">
      <w:pPr>
        <w:keepLines/>
        <w:framePr w:w="5041" w:h="240" w:hRule="exact" w:wrap="auto" w:vAnchor="page" w:hAnchor="page" w:x="6394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5"/>
            <w:enabled/>
            <w:calcOnExit/>
            <w:helpText w:type="text" w:val="8_Nationality_1"/>
            <w:statusText w:type="text" w:val="8_Nationalit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6" w:name="FIELD36"/>
    <w:bookmarkEnd w:id="35"/>
    <w:p w14:paraId="7FD10D55" w14:textId="77777777" w:rsidR="00B9714C" w:rsidRDefault="007661B8">
      <w:pPr>
        <w:keepLines/>
        <w:framePr w:w="10225" w:h="240" w:hRule="exact" w:wrap="auto" w:vAnchor="page" w:hAnchor="page" w:x="1210" w:y="364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6"/>
            <w:enabled/>
            <w:calcOnExit/>
            <w:helpText w:type="text" w:val="8_Company_1"/>
            <w:statusText w:type="text" w:val="8_Company_1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7" w:name="FIELD37"/>
    <w:bookmarkEnd w:id="36"/>
    <w:p w14:paraId="7FD10D56" w14:textId="77777777" w:rsidR="00B9714C" w:rsidRDefault="007661B8">
      <w:pPr>
        <w:keepLines/>
        <w:framePr w:w="10225" w:h="24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7"/>
            <w:enabled/>
            <w:calcOnExit/>
            <w:helpText w:type="text" w:val="8_Name_2"/>
            <w:statusText w:type="text" w:val="8_Nam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8" w:name="FIELD38"/>
    <w:bookmarkEnd w:id="37"/>
    <w:p w14:paraId="7FD10D57" w14:textId="77777777" w:rsidR="00B9714C" w:rsidRDefault="007661B8">
      <w:pPr>
        <w:keepLines/>
        <w:framePr w:w="5041" w:h="240" w:hRule="exact" w:wrap="auto" w:vAnchor="page" w:hAnchor="page" w:x="1210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8"/>
            <w:enabled/>
            <w:calcOnExit/>
            <w:helpText w:type="text" w:val="8_Rank_2"/>
            <w:statusText w:type="text" w:val="8_Rank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39" w:name="FIELD39"/>
    <w:bookmarkEnd w:id="38"/>
    <w:p w14:paraId="7FD10D58" w14:textId="77777777" w:rsidR="00B9714C" w:rsidRDefault="007661B8">
      <w:pPr>
        <w:keepLines/>
        <w:framePr w:w="5041" w:h="240" w:hRule="exact" w:wrap="auto" w:vAnchor="page" w:hAnchor="page" w:x="6394" w:y="50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39"/>
            <w:enabled/>
            <w:calcOnExit/>
            <w:helpText w:type="text" w:val="8_Security_clearance_2"/>
            <w:statusText w:type="text" w:val="8_Security_clearance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0" w:name="FIELD40"/>
    <w:bookmarkEnd w:id="39"/>
    <w:p w14:paraId="7FD10D59" w14:textId="77777777" w:rsidR="00B9714C" w:rsidRDefault="007661B8">
      <w:pPr>
        <w:keepLines/>
        <w:framePr w:w="2448" w:h="240" w:hRule="exact" w:wrap="auto" w:vAnchor="page" w:hAnchor="page" w:x="1210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0"/>
            <w:enabled/>
            <w:calcOnExit/>
            <w:helpText w:type="text" w:val="8_Date_of_birth_2"/>
            <w:statusText w:type="text" w:val="8_Date_of_birth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1" w:name="FIELD41"/>
    <w:bookmarkEnd w:id="40"/>
    <w:p w14:paraId="7FD10D5A" w14:textId="77777777" w:rsidR="00B9714C" w:rsidRDefault="007661B8">
      <w:pPr>
        <w:keepLines/>
        <w:framePr w:w="2448" w:h="240" w:hRule="exact" w:wrap="auto" w:vAnchor="page" w:hAnchor="page" w:x="3802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1"/>
            <w:enabled/>
            <w:calcOnExit/>
            <w:helpText w:type="text" w:val="8_ID_2"/>
            <w:statusText w:type="text" w:val="8_ID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2" w:name="FIELD42"/>
    <w:bookmarkEnd w:id="41"/>
    <w:p w14:paraId="7FD10D5B" w14:textId="77777777" w:rsidR="00B9714C" w:rsidRDefault="007661B8">
      <w:pPr>
        <w:keepLines/>
        <w:framePr w:w="5041" w:h="240" w:hRule="exact" w:wrap="auto" w:vAnchor="page" w:hAnchor="page" w:x="6394" w:y="55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2"/>
            <w:enabled/>
            <w:calcOnExit/>
            <w:helpText w:type="text" w:val="8_Nationality_2"/>
            <w:statusText w:type="text" w:val="8_Nationalit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3" w:name="FIELD43"/>
    <w:bookmarkEnd w:id="42"/>
    <w:p w14:paraId="7FD10D5C" w14:textId="77777777" w:rsidR="00B9714C" w:rsidRDefault="007661B8">
      <w:pPr>
        <w:keepLines/>
        <w:framePr w:w="10225" w:h="240" w:hRule="exact" w:wrap="auto" w:vAnchor="page" w:hAnchor="page" w:x="1210" w:y="60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3"/>
            <w:enabled/>
            <w:calcOnExit/>
            <w:helpText w:type="text" w:val="8_Company_2"/>
            <w:statusText w:type="text" w:val="8_Company_2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4" w:name="FIELD44"/>
    <w:bookmarkEnd w:id="43"/>
    <w:p w14:paraId="7FD10D5D" w14:textId="77777777" w:rsidR="00B9714C" w:rsidRDefault="007661B8">
      <w:pPr>
        <w:keepLines/>
        <w:framePr w:w="10225" w:h="240" w:hRule="exact" w:wrap="auto" w:vAnchor="page" w:hAnchor="page" w:x="1210" w:y="70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4"/>
            <w:enabled/>
            <w:calcOnExit/>
            <w:helpText w:type="text" w:val="8_Name_3"/>
            <w:statusText w:type="text" w:val="8_Nam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5" w:name="FIELD45"/>
    <w:bookmarkEnd w:id="44"/>
    <w:p w14:paraId="7FD10D5E" w14:textId="77777777" w:rsidR="00B9714C" w:rsidRDefault="007661B8">
      <w:pPr>
        <w:keepLines/>
        <w:framePr w:w="5041" w:h="240" w:hRule="exact" w:wrap="auto" w:vAnchor="page" w:hAnchor="page" w:x="1210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5"/>
            <w:enabled/>
            <w:calcOnExit/>
            <w:helpText w:type="text" w:val="8_Rank_3"/>
            <w:statusText w:type="text" w:val="8_Rank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6" w:name="FIELD46"/>
    <w:bookmarkEnd w:id="45"/>
    <w:p w14:paraId="7FD10D5F" w14:textId="77777777" w:rsidR="00B9714C" w:rsidRDefault="007661B8">
      <w:pPr>
        <w:keepLines/>
        <w:framePr w:w="5041" w:h="240" w:hRule="exact" w:wrap="auto" w:vAnchor="page" w:hAnchor="page" w:x="6394" w:y="74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6"/>
            <w:enabled/>
            <w:calcOnExit/>
            <w:helpText w:type="text" w:val="8_Security_clearance_3"/>
            <w:statusText w:type="text" w:val="8_Security_clearance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7" w:name="FIELD47"/>
    <w:bookmarkEnd w:id="46"/>
    <w:p w14:paraId="7FD10D60" w14:textId="77777777" w:rsidR="00B9714C" w:rsidRDefault="007661B8">
      <w:pPr>
        <w:keepLines/>
        <w:framePr w:w="2448" w:h="240" w:hRule="exact" w:wrap="auto" w:vAnchor="page" w:hAnchor="page" w:x="1210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7"/>
            <w:enabled/>
            <w:calcOnExit/>
            <w:helpText w:type="text" w:val="8_Date_of_birth_3"/>
            <w:statusText w:type="text" w:val="8_Date_of_birth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8" w:name="FIELD48"/>
    <w:bookmarkEnd w:id="47"/>
    <w:p w14:paraId="7FD10D61" w14:textId="77777777" w:rsidR="00B9714C" w:rsidRDefault="007661B8">
      <w:pPr>
        <w:keepLines/>
        <w:framePr w:w="2448" w:h="240" w:hRule="exact" w:wrap="auto" w:vAnchor="page" w:hAnchor="page" w:x="3802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8"/>
            <w:enabled/>
            <w:calcOnExit/>
            <w:helpText w:type="text" w:val="8_ID_3"/>
            <w:statusText w:type="text" w:val="8_ID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49" w:name="FIELD49"/>
    <w:bookmarkEnd w:id="48"/>
    <w:p w14:paraId="7FD10D62" w14:textId="77777777" w:rsidR="00B9714C" w:rsidRDefault="007661B8">
      <w:pPr>
        <w:keepLines/>
        <w:framePr w:w="5041" w:h="240" w:hRule="exact" w:wrap="auto" w:vAnchor="page" w:hAnchor="page" w:x="6394" w:y="79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49"/>
            <w:enabled/>
            <w:calcOnExit/>
            <w:helpText w:type="text" w:val="8_Nationality_3"/>
            <w:statusText w:type="text" w:val="8_Nationalit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0" w:name="FIELD50"/>
    <w:bookmarkEnd w:id="49"/>
    <w:p w14:paraId="7FD10D63" w14:textId="77777777" w:rsidR="00B9714C" w:rsidRDefault="007661B8">
      <w:pPr>
        <w:keepLines/>
        <w:framePr w:w="10225" w:h="240" w:hRule="exact" w:wrap="auto" w:vAnchor="page" w:hAnchor="page" w:x="1210" w:y="84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0"/>
            <w:enabled/>
            <w:calcOnExit/>
            <w:helpText w:type="text" w:val="8_Company_3"/>
            <w:statusText w:type="text" w:val="8_Company_3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1" w:name="FIELD51"/>
    <w:bookmarkEnd w:id="50"/>
    <w:p w14:paraId="7FD10D64" w14:textId="77777777" w:rsidR="00B9714C" w:rsidRDefault="007661B8">
      <w:pPr>
        <w:keepLines/>
        <w:framePr w:w="10225" w:h="240" w:hRule="exact" w:wrap="auto" w:vAnchor="page" w:hAnchor="page" w:x="1210" w:y="94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1"/>
            <w:enabled/>
            <w:calcOnExit/>
            <w:helpText w:type="text" w:val="8_Name_4"/>
            <w:statusText w:type="text" w:val="8_Nam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2" w:name="FIELD52"/>
    <w:bookmarkEnd w:id="51"/>
    <w:p w14:paraId="7FD10D65" w14:textId="77777777" w:rsidR="00B9714C" w:rsidRDefault="007661B8">
      <w:pPr>
        <w:keepLines/>
        <w:framePr w:w="5041" w:h="240" w:hRule="exact" w:wrap="auto" w:vAnchor="page" w:hAnchor="page" w:x="1210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2"/>
            <w:enabled/>
            <w:calcOnExit/>
            <w:helpText w:type="text" w:val="8_Rank_4"/>
            <w:statusText w:type="text" w:val="8_Rank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3" w:name="FIELD53"/>
    <w:bookmarkEnd w:id="52"/>
    <w:p w14:paraId="7FD10D66" w14:textId="77777777" w:rsidR="00B9714C" w:rsidRDefault="007661B8">
      <w:pPr>
        <w:keepLines/>
        <w:framePr w:w="5041" w:h="240" w:hRule="exact" w:wrap="auto" w:vAnchor="page" w:hAnchor="page" w:x="6394" w:y="98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3"/>
            <w:enabled/>
            <w:calcOnExit/>
            <w:helpText w:type="text" w:val="8_Security_clearance_4"/>
            <w:statusText w:type="text" w:val="8_Security_clearance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4" w:name="FIELD54"/>
    <w:bookmarkEnd w:id="53"/>
    <w:p w14:paraId="7FD10D67" w14:textId="77777777" w:rsidR="00B9714C" w:rsidRDefault="007661B8">
      <w:pPr>
        <w:keepLines/>
        <w:framePr w:w="2448" w:h="240" w:hRule="exact" w:wrap="auto" w:vAnchor="page" w:hAnchor="page" w:x="1210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4"/>
            <w:enabled/>
            <w:calcOnExit/>
            <w:helpText w:type="text" w:val="8_Date_of_birth_4"/>
            <w:statusText w:type="text" w:val="8_Date_of_birth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5" w:name="FIELD55"/>
    <w:bookmarkEnd w:id="54"/>
    <w:p w14:paraId="7FD10D68" w14:textId="77777777" w:rsidR="00B9714C" w:rsidRDefault="007661B8">
      <w:pPr>
        <w:keepLines/>
        <w:framePr w:w="2448" w:h="240" w:hRule="exact" w:wrap="auto" w:vAnchor="page" w:hAnchor="page" w:x="3802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5"/>
            <w:enabled/>
            <w:calcOnExit/>
            <w:helpText w:type="text" w:val="8_ID_4"/>
            <w:statusText w:type="text" w:val="8_ID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6" w:name="FIELD56"/>
    <w:bookmarkEnd w:id="55"/>
    <w:p w14:paraId="7FD10D69" w14:textId="77777777" w:rsidR="00B9714C" w:rsidRDefault="007661B8">
      <w:pPr>
        <w:keepLines/>
        <w:framePr w:w="5041" w:h="240" w:hRule="exact" w:wrap="auto" w:vAnchor="page" w:hAnchor="page" w:x="6394" w:y="103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6"/>
            <w:enabled/>
            <w:calcOnExit/>
            <w:helpText w:type="text" w:val="8_Nationality_4"/>
            <w:statusText w:type="text" w:val="8_Nationalit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7" w:name="FIELD57"/>
    <w:bookmarkEnd w:id="56"/>
    <w:p w14:paraId="7FD10D6A" w14:textId="77777777" w:rsidR="00B9714C" w:rsidRDefault="007661B8">
      <w:pPr>
        <w:keepLines/>
        <w:framePr w:w="10225" w:h="240" w:hRule="exact" w:wrap="auto" w:vAnchor="page" w:hAnchor="page" w:x="1210" w:y="108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7"/>
            <w:enabled/>
            <w:calcOnExit/>
            <w:helpText w:type="text" w:val="8_Company_4"/>
            <w:statusText w:type="text" w:val="8_Company_4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8" w:name="FIELD58"/>
    <w:bookmarkEnd w:id="57"/>
    <w:p w14:paraId="7FD10D6B" w14:textId="77777777" w:rsidR="00B9714C" w:rsidRDefault="007661B8">
      <w:pPr>
        <w:keepLines/>
        <w:framePr w:w="10225" w:h="240" w:hRule="exact" w:wrap="auto" w:vAnchor="page" w:hAnchor="page" w:x="1210" w:y="1180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8"/>
            <w:enabled/>
            <w:calcOnExit/>
            <w:helpText w:type="text" w:val="8_Name_5"/>
            <w:statusText w:type="text" w:val="8_Nam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59" w:name="FIELD59"/>
    <w:bookmarkEnd w:id="58"/>
    <w:p w14:paraId="7FD10D6C" w14:textId="77777777" w:rsidR="00B9714C" w:rsidRDefault="007661B8">
      <w:pPr>
        <w:keepLines/>
        <w:framePr w:w="5041" w:h="240" w:hRule="exact" w:wrap="auto" w:vAnchor="page" w:hAnchor="page" w:x="1210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59"/>
            <w:enabled/>
            <w:calcOnExit/>
            <w:helpText w:type="text" w:val="8_Rank_5"/>
            <w:statusText w:type="text" w:val="8_Rank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0" w:name="FIELD60"/>
    <w:bookmarkEnd w:id="59"/>
    <w:p w14:paraId="7FD10D6D" w14:textId="77777777" w:rsidR="00B9714C" w:rsidRDefault="007661B8">
      <w:pPr>
        <w:keepLines/>
        <w:framePr w:w="5041" w:h="240" w:hRule="exact" w:wrap="auto" w:vAnchor="page" w:hAnchor="page" w:x="6394" w:y="1228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0"/>
            <w:enabled/>
            <w:calcOnExit/>
            <w:helpText w:type="text" w:val="8_Security_clearance_5"/>
            <w:statusText w:type="text" w:val="8_Security_clearance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1" w:name="FIELD61"/>
    <w:bookmarkEnd w:id="60"/>
    <w:p w14:paraId="7FD10D6E" w14:textId="77777777" w:rsidR="00B9714C" w:rsidRDefault="007661B8">
      <w:pPr>
        <w:keepLines/>
        <w:framePr w:w="2448" w:h="240" w:hRule="exact" w:wrap="auto" w:vAnchor="page" w:hAnchor="page" w:x="1210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1"/>
            <w:enabled/>
            <w:calcOnExit/>
            <w:helpText w:type="text" w:val="8_Date_of_birth_5"/>
            <w:statusText w:type="text" w:val="8_Date_of_birth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2" w:name="FIELD62"/>
    <w:bookmarkEnd w:id="61"/>
    <w:p w14:paraId="7FD10D6F" w14:textId="77777777" w:rsidR="00B9714C" w:rsidRDefault="007661B8">
      <w:pPr>
        <w:keepLines/>
        <w:framePr w:w="2448" w:h="240" w:hRule="exact" w:wrap="auto" w:vAnchor="page" w:hAnchor="page" w:x="3802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2"/>
            <w:enabled/>
            <w:calcOnExit/>
            <w:helpText w:type="text" w:val="8_ID_5"/>
            <w:statusText w:type="text" w:val="8_ID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3" w:name="FIELD63"/>
    <w:bookmarkEnd w:id="62"/>
    <w:p w14:paraId="7FD10D70" w14:textId="77777777" w:rsidR="00B9714C" w:rsidRDefault="007661B8">
      <w:pPr>
        <w:keepLines/>
        <w:framePr w:w="5041" w:h="240" w:hRule="exact" w:wrap="auto" w:vAnchor="page" w:hAnchor="page" w:x="6394" w:y="1276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3"/>
            <w:enabled/>
            <w:calcOnExit/>
            <w:helpText w:type="text" w:val="8_Nationality_5"/>
            <w:statusText w:type="text" w:val="8_Nationalit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4" w:name="FIELD64"/>
    <w:bookmarkEnd w:id="63"/>
    <w:p w14:paraId="7FD10D71" w14:textId="77777777" w:rsidR="00B9714C" w:rsidRDefault="007661B8">
      <w:pPr>
        <w:keepLines/>
        <w:framePr w:w="10225" w:h="240" w:hRule="exact" w:wrap="auto" w:vAnchor="page" w:hAnchor="page" w:x="1210" w:y="13249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4"/>
            <w:enabled/>
            <w:calcOnExit/>
            <w:helpText w:type="text" w:val="8_Company_5"/>
            <w:statusText w:type="text" w:val="8_Company_5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5" w:name="FIELD65"/>
    <w:bookmarkEnd w:id="64"/>
    <w:p w14:paraId="7FD10D72" w14:textId="77777777" w:rsidR="00B9714C" w:rsidRDefault="007661B8">
      <w:pPr>
        <w:keepLines/>
        <w:framePr w:w="10225" w:h="240" w:hRule="exact" w:wrap="auto" w:vAnchor="page" w:hAnchor="page" w:x="1210" w:y="1421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5"/>
            <w:enabled/>
            <w:calcOnExit/>
            <w:helpText w:type="text" w:val="8_Name_6"/>
            <w:statusText w:type="text" w:val="8_Nam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6" w:name="FIELD66"/>
    <w:bookmarkEnd w:id="65"/>
    <w:p w14:paraId="7FD10D73" w14:textId="77777777" w:rsidR="00B9714C" w:rsidRDefault="007661B8">
      <w:pPr>
        <w:keepLines/>
        <w:framePr w:w="5041" w:h="240" w:hRule="exact" w:wrap="auto" w:vAnchor="page" w:hAnchor="page" w:x="1210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6"/>
            <w:enabled/>
            <w:calcOnExit/>
            <w:helpText w:type="text" w:val="8_Rank_6"/>
            <w:statusText w:type="text" w:val="8_Rank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7" w:name="FIELD67"/>
    <w:bookmarkEnd w:id="66"/>
    <w:p w14:paraId="7FD10D74" w14:textId="77777777" w:rsidR="00B9714C" w:rsidRDefault="007661B8">
      <w:pPr>
        <w:keepLines/>
        <w:framePr w:w="5041" w:h="240" w:hRule="exact" w:wrap="auto" w:vAnchor="page" w:hAnchor="page" w:x="6394" w:y="1469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7"/>
            <w:enabled/>
            <w:calcOnExit/>
            <w:helpText w:type="text" w:val="8_Security_clearance_6"/>
            <w:statusText w:type="text" w:val="8_Security_clearance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8" w:name="FIELD68"/>
    <w:bookmarkEnd w:id="67"/>
    <w:p w14:paraId="7FD10D75" w14:textId="77777777" w:rsidR="00B9714C" w:rsidRDefault="007661B8">
      <w:pPr>
        <w:keepLines/>
        <w:framePr w:w="2448" w:h="240" w:hRule="exact" w:wrap="auto" w:vAnchor="page" w:hAnchor="page" w:x="1210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8"/>
            <w:enabled/>
            <w:calcOnExit/>
            <w:helpText w:type="text" w:val="8_Date_of_birth_6"/>
            <w:statusText w:type="text" w:val="8_Date_of_birth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69" w:name="FIELD69"/>
    <w:bookmarkEnd w:id="68"/>
    <w:p w14:paraId="7FD10D76" w14:textId="77777777" w:rsidR="00B9714C" w:rsidRDefault="007661B8">
      <w:pPr>
        <w:keepLines/>
        <w:framePr w:w="2448" w:h="240" w:hRule="exact" w:wrap="auto" w:vAnchor="page" w:hAnchor="page" w:x="3802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69"/>
            <w:enabled/>
            <w:calcOnExit/>
            <w:helpText w:type="text" w:val="8_ID_6"/>
            <w:statusText w:type="text" w:val="8_ID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0" w:name="FIELD70"/>
    <w:bookmarkEnd w:id="69"/>
    <w:p w14:paraId="7FD10D77" w14:textId="77777777" w:rsidR="00B9714C" w:rsidRDefault="007661B8">
      <w:pPr>
        <w:keepLines/>
        <w:framePr w:w="5041" w:h="240" w:hRule="exact" w:wrap="auto" w:vAnchor="page" w:hAnchor="page" w:x="6394" w:y="1517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0"/>
            <w:enabled/>
            <w:calcOnExit/>
            <w:helpText w:type="text" w:val="8_Nationality_6"/>
            <w:statusText w:type="text" w:val="8_Nationalit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1" w:name="FIELD71"/>
    <w:bookmarkEnd w:id="70"/>
    <w:p w14:paraId="7FD10D78" w14:textId="77777777" w:rsidR="00B9714C" w:rsidRDefault="007661B8">
      <w:pPr>
        <w:keepLines/>
        <w:framePr w:w="10225" w:h="240" w:hRule="exact" w:wrap="auto" w:vAnchor="page" w:hAnchor="page" w:x="1210" w:y="1565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1"/>
            <w:enabled/>
            <w:calcOnExit/>
            <w:helpText w:type="text" w:val="8_Company_6"/>
            <w:statusText w:type="text" w:val="8_Company_6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2" w:name="FIELD72"/>
    <w:bookmarkEnd w:id="71"/>
    <w:p w14:paraId="7FD10D79" w14:textId="77777777" w:rsidR="00B9714C" w:rsidRDefault="007661B8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2"/>
            <w:enabled/>
            <w:calcOnExit/>
            <w:helpText w:type="text" w:val="Falt_68"/>
            <w:statusText w:type="text" w:val="Falt_68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End w:id="72"/>
    <w:p w14:paraId="7FD10D7A" w14:textId="77777777" w:rsidR="00B9714C" w:rsidRDefault="00B9714C">
      <w:pPr>
        <w:keepLines/>
        <w:framePr w:w="280" w:h="260" w:hRule="exact" w:wrap="auto" w:vAnchor="page" w:hAnchor="page" w:x="11263" w:y="161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</w:p>
    <w:p w14:paraId="7FD10D7B" w14:textId="77777777" w:rsidR="00B9714C" w:rsidRDefault="007661B8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br w:type="page"/>
      </w:r>
    </w:p>
    <w:p w14:paraId="7FD10D7C" w14:textId="2E45AFD1" w:rsidR="00B9714C" w:rsidRDefault="00A1527A">
      <w:pPr>
        <w:keepLines/>
        <w:framePr w:wrap="auto" w:vAnchor="page" w:hAnchor="page" w:x="1124" w:y="328"/>
        <w:autoSpaceDE w:val="0"/>
        <w:autoSpaceDN w:val="0"/>
        <w:adjustRightInd w:val="0"/>
        <w:spacing w:after="0" w:line="240" w:lineRule="auto"/>
        <w:rPr>
          <w:rFonts w:ascii="Helvetica" w:hAnsi="Helvetica"/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4544" behindDoc="1" locked="0" layoutInCell="0" allowOverlap="1" wp14:anchorId="7FD10E31" wp14:editId="69459A84">
                <wp:simplePos x="0" y="0"/>
                <wp:positionH relativeFrom="page">
                  <wp:posOffset>731520</wp:posOffset>
                </wp:positionH>
                <wp:positionV relativeFrom="page">
                  <wp:posOffset>1275080</wp:posOffset>
                </wp:positionV>
                <wp:extent cx="6584315" cy="1219200"/>
                <wp:effectExtent l="0" t="0" r="0" b="0"/>
                <wp:wrapNone/>
                <wp:docPr id="8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2192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57.6pt;margin-top:100.4pt;width:518.45pt;height:96pt;z-index:-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7FD10E32" wp14:editId="31B069CA">
                <wp:simplePos x="0" y="0"/>
                <wp:positionH relativeFrom="page">
                  <wp:posOffset>731520</wp:posOffset>
                </wp:positionH>
                <wp:positionV relativeFrom="page">
                  <wp:posOffset>1579880</wp:posOffset>
                </wp:positionV>
                <wp:extent cx="4938395" cy="635"/>
                <wp:effectExtent l="0" t="0" r="0" b="0"/>
                <wp:wrapNone/>
                <wp:docPr id="8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5" o:spid="_x0000_s1026" style="position:absolute;flip:x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24.4pt" to="446.4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7FD10E33" wp14:editId="4ED9A74C">
                <wp:simplePos x="0" y="0"/>
                <wp:positionH relativeFrom="page">
                  <wp:posOffset>731520</wp:posOffset>
                </wp:positionH>
                <wp:positionV relativeFrom="page">
                  <wp:posOffset>1884680</wp:posOffset>
                </wp:positionV>
                <wp:extent cx="4938395" cy="635"/>
                <wp:effectExtent l="0" t="0" r="0" b="0"/>
                <wp:wrapNone/>
                <wp:docPr id="81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" o:spid="_x0000_s1026" style="position:absolute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48.4pt" to="446.4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7FD10E34" wp14:editId="0EE83D5B">
                <wp:simplePos x="0" y="0"/>
                <wp:positionH relativeFrom="page">
                  <wp:posOffset>731520</wp:posOffset>
                </wp:positionH>
                <wp:positionV relativeFrom="page">
                  <wp:posOffset>2189480</wp:posOffset>
                </wp:positionV>
                <wp:extent cx="4938395" cy="635"/>
                <wp:effectExtent l="0" t="0" r="0" b="0"/>
                <wp:wrapNone/>
                <wp:docPr id="80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x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172.4pt" to="446.45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7FD10E35" wp14:editId="792EAEB4">
                <wp:simplePos x="0" y="0"/>
                <wp:positionH relativeFrom="page">
                  <wp:posOffset>5669915</wp:posOffset>
                </wp:positionH>
                <wp:positionV relativeFrom="page">
                  <wp:posOffset>1275080</wp:posOffset>
                </wp:positionV>
                <wp:extent cx="635" cy="1219200"/>
                <wp:effectExtent l="0" t="0" r="0" b="0"/>
                <wp:wrapNone/>
                <wp:docPr id="79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2192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y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45pt,100.4pt" to="446.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1" layoutInCell="0" allowOverlap="1" wp14:anchorId="7FD10E36" wp14:editId="344CDBA4">
                <wp:simplePos x="0" y="0"/>
                <wp:positionH relativeFrom="page">
                  <wp:posOffset>767715</wp:posOffset>
                </wp:positionH>
                <wp:positionV relativeFrom="page">
                  <wp:posOffset>1135380</wp:posOffset>
                </wp:positionV>
                <wp:extent cx="6584315" cy="153035"/>
                <wp:effectExtent l="0" t="0" r="0" b="0"/>
                <wp:wrapNone/>
                <wp:docPr id="78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9. Certification of clearance by Requestor´s National Security Agency, Diplomatic Mission to Sweden or equivalent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109" style="position:absolute;margin-left:60.45pt;margin-top:89.4pt;width:518.45pt;height:12.0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" o:allowincell="f" filled="f" stroked="f" strokeweight=".05pt">
                <v:textbox inset="0,0,0,0">
                  <w:txbxContent>
                    <w:p w14:paraId="7FD10ED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9. Certification of clearance by Requestor´s National Security Agency, Diplomatic Mission to Sweden or equivalent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0" allowOverlap="1" wp14:anchorId="7FD10E37" wp14:editId="64CEC680">
                <wp:simplePos x="0" y="0"/>
                <wp:positionH relativeFrom="page">
                  <wp:posOffset>731520</wp:posOffset>
                </wp:positionH>
                <wp:positionV relativeFrom="page">
                  <wp:posOffset>2799080</wp:posOffset>
                </wp:positionV>
                <wp:extent cx="6584315" cy="2133600"/>
                <wp:effectExtent l="0" t="0" r="0" b="0"/>
                <wp:wrapNone/>
                <wp:docPr id="7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1336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57.6pt;margin-top:220.4pt;width:518.45pt;height:16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ZIegIAAP4EAAAOAAAAZHJzL2Uyb0RvYy54bWysVNuO2yAQfa/Uf0C8Z20nzs1aZ7WKk6rS&#10;tl112w8ggGNUDBRInG3Vf++Ak2z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1" layoutInCell="0" allowOverlap="1" wp14:anchorId="7FD10E38" wp14:editId="774B98F9">
                <wp:simplePos x="0" y="0"/>
                <wp:positionH relativeFrom="page">
                  <wp:posOffset>767715</wp:posOffset>
                </wp:positionH>
                <wp:positionV relativeFrom="page">
                  <wp:posOffset>2659380</wp:posOffset>
                </wp:positionV>
                <wp:extent cx="822960" cy="153035"/>
                <wp:effectExtent l="0" t="0" r="0" b="0"/>
                <wp:wrapNone/>
                <wp:docPr id="76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10. Remarks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110" style="position:absolute;margin-left:60.45pt;margin-top:209.4pt;width:64.8pt;height:12.05pt;z-index:-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D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10. Remarks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7FD10E39" wp14:editId="65533210">
                <wp:simplePos x="0" y="0"/>
                <wp:positionH relativeFrom="page">
                  <wp:posOffset>822960</wp:posOffset>
                </wp:positionH>
                <wp:positionV relativeFrom="page">
                  <wp:posOffset>3103880</wp:posOffset>
                </wp:positionV>
                <wp:extent cx="6401435" cy="635"/>
                <wp:effectExtent l="0" t="0" r="0" b="0"/>
                <wp:wrapNone/>
                <wp:docPr id="75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x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44.4pt" to="568.85pt,2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31ILAIAAFA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 wp14:anchorId="7FD10E3A" wp14:editId="23908B84">
                <wp:simplePos x="0" y="0"/>
                <wp:positionH relativeFrom="page">
                  <wp:posOffset>822960</wp:posOffset>
                </wp:positionH>
                <wp:positionV relativeFrom="page">
                  <wp:posOffset>3408680</wp:posOffset>
                </wp:positionV>
                <wp:extent cx="6401435" cy="635"/>
                <wp:effectExtent l="0" t="0" r="0" b="0"/>
                <wp:wrapNone/>
                <wp:docPr id="74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x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68.4pt" to="568.8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 wp14:anchorId="7FD10E3B" wp14:editId="024A5594">
                <wp:simplePos x="0" y="0"/>
                <wp:positionH relativeFrom="page">
                  <wp:posOffset>822960</wp:posOffset>
                </wp:positionH>
                <wp:positionV relativeFrom="page">
                  <wp:posOffset>3713480</wp:posOffset>
                </wp:positionV>
                <wp:extent cx="6401435" cy="635"/>
                <wp:effectExtent l="0" t="0" r="0" b="0"/>
                <wp:wrapNone/>
                <wp:docPr id="7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x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292.4pt" to="568.85pt,2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 wp14:anchorId="7FD10E3C" wp14:editId="6D85FD17">
                <wp:simplePos x="0" y="0"/>
                <wp:positionH relativeFrom="page">
                  <wp:posOffset>822960</wp:posOffset>
                </wp:positionH>
                <wp:positionV relativeFrom="page">
                  <wp:posOffset>4018280</wp:posOffset>
                </wp:positionV>
                <wp:extent cx="6401435" cy="635"/>
                <wp:effectExtent l="0" t="0" r="0" b="0"/>
                <wp:wrapNone/>
                <wp:docPr id="72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x;z-index:-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16.4pt" to="568.85pt,3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YqXLQ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0" allowOverlap="1" wp14:anchorId="7FD10E3D" wp14:editId="1BA59882">
                <wp:simplePos x="0" y="0"/>
                <wp:positionH relativeFrom="page">
                  <wp:posOffset>822960</wp:posOffset>
                </wp:positionH>
                <wp:positionV relativeFrom="page">
                  <wp:posOffset>4323080</wp:posOffset>
                </wp:positionV>
                <wp:extent cx="6401435" cy="635"/>
                <wp:effectExtent l="0" t="0" r="0" b="0"/>
                <wp:wrapNone/>
                <wp:docPr id="71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40.4pt" to="568.8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0" allowOverlap="1" wp14:anchorId="7FD10E3E" wp14:editId="6A08D9BD">
                <wp:simplePos x="0" y="0"/>
                <wp:positionH relativeFrom="page">
                  <wp:posOffset>822960</wp:posOffset>
                </wp:positionH>
                <wp:positionV relativeFrom="page">
                  <wp:posOffset>4627880</wp:posOffset>
                </wp:positionV>
                <wp:extent cx="6401435" cy="635"/>
                <wp:effectExtent l="0" t="0" r="0" b="0"/>
                <wp:wrapNone/>
                <wp:docPr id="70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143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flip:x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8pt,364.4pt" to="568.85pt,36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" o:allowincell="f" strokeweight=".55pt">
                <v:stroke dashstyle="1 1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1" locked="0" layoutInCell="0" allowOverlap="1" wp14:anchorId="7FD10E3F" wp14:editId="757953EF">
                <wp:simplePos x="0" y="0"/>
                <wp:positionH relativeFrom="page">
                  <wp:posOffset>731520</wp:posOffset>
                </wp:positionH>
                <wp:positionV relativeFrom="page">
                  <wp:posOffset>5237480</wp:posOffset>
                </wp:positionV>
                <wp:extent cx="6584315" cy="2438400"/>
                <wp:effectExtent l="0" t="0" r="0" b="0"/>
                <wp:wrapNone/>
                <wp:docPr id="69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315" cy="2438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7.6pt;margin-top:412.4pt;width:518.45pt;height:192pt;z-index:-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1" layoutInCell="0" allowOverlap="1" wp14:anchorId="7FD10E40" wp14:editId="736A7841">
                <wp:simplePos x="0" y="0"/>
                <wp:positionH relativeFrom="page">
                  <wp:posOffset>767715</wp:posOffset>
                </wp:positionH>
                <wp:positionV relativeFrom="page">
                  <wp:posOffset>5098415</wp:posOffset>
                </wp:positionV>
                <wp:extent cx="1463040" cy="153035"/>
                <wp:effectExtent l="0" t="0" r="0" b="0"/>
                <wp:wrapNone/>
                <wp:docPr id="68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11. Further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111" style="position:absolute;margin-left:60.45pt;margin-top:401.45pt;width:115.2pt;height:12.05pt;z-index:-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" o:allowincell="f" filled="f" stroked="f" strokeweight=".05pt">
                <v:textbox inset="0,0,0,0">
                  <w:txbxContent>
                    <w:p w14:paraId="7FD10ED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11. Further information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1" layoutInCell="0" allowOverlap="1" wp14:anchorId="7FD10E41" wp14:editId="0FF17408">
                <wp:simplePos x="0" y="0"/>
                <wp:positionH relativeFrom="page">
                  <wp:posOffset>5706110</wp:posOffset>
                </wp:positionH>
                <wp:positionV relativeFrom="page">
                  <wp:posOffset>1821180</wp:posOffset>
                </wp:positionV>
                <wp:extent cx="1554480" cy="153035"/>
                <wp:effectExtent l="0" t="0" r="0" b="0"/>
                <wp:wrapNone/>
                <wp:docPr id="67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STAMP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112" style="position:absolute;margin-left:449.3pt;margin-top:143.4pt;width:122.4pt;height:12.0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" o:allowincell="f" filled="f" stroked="f" strokeweight=".05pt">
                <v:textbox inset="0,0,0,0">
                  <w:txbxContent>
                    <w:p w14:paraId="7FD10ED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STAMP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1" layoutInCell="0" allowOverlap="1" wp14:anchorId="7FD10E42" wp14:editId="03EDC3F2">
                <wp:simplePos x="0" y="0"/>
                <wp:positionH relativeFrom="page">
                  <wp:posOffset>767715</wp:posOffset>
                </wp:positionH>
                <wp:positionV relativeFrom="page">
                  <wp:posOffset>1284605</wp:posOffset>
                </wp:positionV>
                <wp:extent cx="731520" cy="124460"/>
                <wp:effectExtent l="0" t="0" r="0" b="0"/>
                <wp:wrapNone/>
                <wp:docPr id="66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113" style="position:absolute;margin-left:60.45pt;margin-top:101.15pt;width:57.6pt;height:9.8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" o:allowincell="f" filled="f" stroked="f" strokeweight=".05pt">
                <v:textbox inset="0,0,0,0">
                  <w:txbxContent>
                    <w:p w14:paraId="7FD10ED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Name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1" layoutInCell="0" allowOverlap="1" wp14:anchorId="7FD10E43" wp14:editId="68C82A8A">
                <wp:simplePos x="0" y="0"/>
                <wp:positionH relativeFrom="page">
                  <wp:posOffset>767715</wp:posOffset>
                </wp:positionH>
                <wp:positionV relativeFrom="page">
                  <wp:posOffset>1589405</wp:posOffset>
                </wp:positionV>
                <wp:extent cx="731520" cy="124460"/>
                <wp:effectExtent l="0" t="0" r="0" b="0"/>
                <wp:wrapNone/>
                <wp:docPr id="65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114" style="position:absolute;margin-left:60.45pt;margin-top:125.15pt;width:57.6pt;height:9.8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jj5sAIAAKk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D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Address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1" layoutInCell="0" allowOverlap="1" wp14:anchorId="7FD10E44" wp14:editId="5375B614">
                <wp:simplePos x="0" y="0"/>
                <wp:positionH relativeFrom="page">
                  <wp:posOffset>767715</wp:posOffset>
                </wp:positionH>
                <wp:positionV relativeFrom="page">
                  <wp:posOffset>1894205</wp:posOffset>
                </wp:positionV>
                <wp:extent cx="731520" cy="124460"/>
                <wp:effectExtent l="0" t="0" r="0" b="0"/>
                <wp:wrapNone/>
                <wp:docPr id="6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D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115" style="position:absolute;margin-left:60.45pt;margin-top:149.15pt;width:57.6pt;height:9.8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XFesAIAAKk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" o:allowincell="f" filled="f" stroked="f" strokeweight=".05pt">
                <v:textbox inset="0,0,0,0">
                  <w:txbxContent>
                    <w:p w14:paraId="7FD10ED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Telephone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1" layoutInCell="0" allowOverlap="1" wp14:anchorId="7FD10E45" wp14:editId="67A02E4B">
                <wp:simplePos x="0" y="0"/>
                <wp:positionH relativeFrom="page">
                  <wp:posOffset>767715</wp:posOffset>
                </wp:positionH>
                <wp:positionV relativeFrom="page">
                  <wp:posOffset>2199005</wp:posOffset>
                </wp:positionV>
                <wp:extent cx="731520" cy="124460"/>
                <wp:effectExtent l="0" t="0" r="0" b="0"/>
                <wp:wrapNone/>
                <wp:docPr id="6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116" style="position:absolute;margin-left:60.45pt;margin-top:173.15pt;width:57.6pt;height:9.8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" o:allowincell="f" filled="f" stroked="f" strokeweight=".05pt">
                <v:textbox inset="0,0,0,0">
                  <w:txbxContent>
                    <w:p w14:paraId="7FD10EE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Signature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1" layoutInCell="0" allowOverlap="1" wp14:anchorId="7FD10E46" wp14:editId="23D7296D">
                <wp:simplePos x="0" y="0"/>
                <wp:positionH relativeFrom="page">
                  <wp:posOffset>767715</wp:posOffset>
                </wp:positionH>
                <wp:positionV relativeFrom="page">
                  <wp:posOffset>5479415</wp:posOffset>
                </wp:positionV>
                <wp:extent cx="1371600" cy="153035"/>
                <wp:effectExtent l="0" t="0" r="0" b="0"/>
                <wp:wrapNone/>
                <wp:docPr id="62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a. Visitor(s) will carry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117" style="position:absolute;margin-left:60.45pt;margin-top:431.45pt;width:108pt;height:12.0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" o:allowincell="f" filled="f" stroked="f" strokeweight=".05pt">
                <v:textbox inset="0,0,0,0">
                  <w:txbxContent>
                    <w:p w14:paraId="7FD10EE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a. Visitor(s) will carry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1" layoutInCell="0" allowOverlap="1" wp14:anchorId="7FD10E47" wp14:editId="594D82CA">
                <wp:simplePos x="0" y="0"/>
                <wp:positionH relativeFrom="page">
                  <wp:posOffset>767715</wp:posOffset>
                </wp:positionH>
                <wp:positionV relativeFrom="page">
                  <wp:posOffset>6698615</wp:posOffset>
                </wp:positionV>
                <wp:extent cx="1371600" cy="153035"/>
                <wp:effectExtent l="0" t="0" r="0" b="0"/>
                <wp:wrapNone/>
                <wp:docPr id="61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b. Visitor(s) will use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118" style="position:absolute;margin-left:60.45pt;margin-top:527.45pt;width:108pt;height:12.05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" o:allowincell="f" filled="f" stroked="f" strokeweight=".05pt">
                <v:textbox inset="0,0,0,0">
                  <w:txbxContent>
                    <w:p w14:paraId="7FD10EE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b. Visitor(s) will use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1" locked="1" layoutInCell="0" allowOverlap="1" wp14:anchorId="7FD10E48" wp14:editId="6FA5F8A5">
                <wp:simplePos x="0" y="0"/>
                <wp:positionH relativeFrom="page">
                  <wp:posOffset>2413635</wp:posOffset>
                </wp:positionH>
                <wp:positionV relativeFrom="page">
                  <wp:posOffset>5403215</wp:posOffset>
                </wp:positionV>
                <wp:extent cx="1146810" cy="153035"/>
                <wp:effectExtent l="0" t="0" r="0" b="0"/>
                <wp:wrapNone/>
                <wp:docPr id="60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Uniform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119" style="position:absolute;margin-left:190.05pt;margin-top:425.45pt;width:90.3pt;height:12.05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Uniform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1" locked="1" layoutInCell="0" allowOverlap="1" wp14:anchorId="7FD10E49" wp14:editId="78FA3A02">
                <wp:simplePos x="0" y="0"/>
                <wp:positionH relativeFrom="page">
                  <wp:posOffset>2413635</wp:posOffset>
                </wp:positionH>
                <wp:positionV relativeFrom="page">
                  <wp:posOffset>5708015</wp:posOffset>
                </wp:positionV>
                <wp:extent cx="866775" cy="153035"/>
                <wp:effectExtent l="0" t="0" r="0" b="0"/>
                <wp:wrapNone/>
                <wp:docPr id="59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Weapons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120" style="position:absolute;margin-left:190.05pt;margin-top:449.45pt;width:68.25pt;height:12.0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Weapons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1" layoutInCell="0" allowOverlap="1" wp14:anchorId="7FD10E4A" wp14:editId="29701CB4">
                <wp:simplePos x="0" y="0"/>
                <wp:positionH relativeFrom="page">
                  <wp:posOffset>2413635</wp:posOffset>
                </wp:positionH>
                <wp:positionV relativeFrom="page">
                  <wp:posOffset>6012815</wp:posOffset>
                </wp:positionV>
                <wp:extent cx="1097280" cy="153035"/>
                <wp:effectExtent l="0" t="0" r="0" b="0"/>
                <wp:wrapNone/>
                <wp:docPr id="5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Civilian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121" style="position:absolute;margin-left:190.05pt;margin-top:473.45pt;width:86.4pt;height:12.05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Civilian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1" layoutInCell="0" allowOverlap="1" wp14:anchorId="7FD10E4B" wp14:editId="68C6EBE9">
                <wp:simplePos x="0" y="0"/>
                <wp:positionH relativeFrom="page">
                  <wp:posOffset>2413635</wp:posOffset>
                </wp:positionH>
                <wp:positionV relativeFrom="page">
                  <wp:posOffset>6317615</wp:posOffset>
                </wp:positionV>
                <wp:extent cx="1097280" cy="153035"/>
                <wp:effectExtent l="0" t="0" r="0" b="0"/>
                <wp:wrapNone/>
                <wp:docPr id="57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Vehicle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122" style="position:absolute;margin-left:190.05pt;margin-top:497.45pt;width:86.4pt;height:12.0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" o:allowincell="f" filled="f" stroked="f" strokeweight=".05pt">
                <v:textbox inset="0,0,0,0">
                  <w:txbxContent>
                    <w:p w14:paraId="7FD10EE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Vehicle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1" layoutInCell="0" allowOverlap="1" wp14:anchorId="7FD10E4C" wp14:editId="7182961C">
                <wp:simplePos x="0" y="0"/>
                <wp:positionH relativeFrom="page">
                  <wp:posOffset>4243070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6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123" style="position:absolute;margin-left:334.1pt;margin-top:425.45pt;width:21.6pt;height:12.05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1" layoutInCell="0" allowOverlap="1" wp14:anchorId="7FD10E4D" wp14:editId="7071C43D">
                <wp:simplePos x="0" y="0"/>
                <wp:positionH relativeFrom="page">
                  <wp:posOffset>4243070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5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124" style="position:absolute;margin-left:334.1pt;margin-top:449.45pt;width:21.6pt;height:12.05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1" layoutInCell="0" allowOverlap="1" wp14:anchorId="7FD10E4E" wp14:editId="5E7C8CDF">
                <wp:simplePos x="0" y="0"/>
                <wp:positionH relativeFrom="page">
                  <wp:posOffset>4243070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4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125" style="position:absolute;margin-left:334.1pt;margin-top:473.45pt;width:21.6pt;height:12.0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mWrgIAAKk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xkiQFnr0GapGxJZTFIUT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" o:allowincell="f" filled="f" stroked="f" strokeweight=".05pt">
                <v:textbox inset="0,0,0,0">
                  <w:txbxContent>
                    <w:p w14:paraId="7FD10EE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1" layoutInCell="0" allowOverlap="1" wp14:anchorId="7FD10E4F" wp14:editId="70380E28">
                <wp:simplePos x="0" y="0"/>
                <wp:positionH relativeFrom="page">
                  <wp:posOffset>4243070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5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126" style="position:absolute;margin-left:334.1pt;margin-top:497.45pt;width:21.6pt;height:12.05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RU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B0gpEgLfToM1SNiC2nKApj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" o:allowincell="f" filled="f" stroked="f" strokeweight=".05pt">
                <v:textbox inset="0,0,0,0">
                  <w:txbxContent>
                    <w:p w14:paraId="7FD10EE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1" layoutInCell="0" allowOverlap="1" wp14:anchorId="7FD10E50" wp14:editId="6D6BC83F">
                <wp:simplePos x="0" y="0"/>
                <wp:positionH relativeFrom="page">
                  <wp:posOffset>5066030</wp:posOffset>
                </wp:positionH>
                <wp:positionV relativeFrom="page">
                  <wp:posOffset>5403215</wp:posOffset>
                </wp:positionV>
                <wp:extent cx="274320" cy="153035"/>
                <wp:effectExtent l="0" t="0" r="0" b="0"/>
                <wp:wrapNone/>
                <wp:docPr id="52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27" style="position:absolute;margin-left:398.9pt;margin-top:425.45pt;width:21.6pt;height:12.05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5M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" o:allowincell="f" filled="f" stroked="f" strokeweight=".05pt">
                <v:textbox inset="0,0,0,0">
                  <w:txbxContent>
                    <w:p w14:paraId="7FD10EE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1" layoutInCell="0" allowOverlap="1" wp14:anchorId="7FD10E51" wp14:editId="402A140D">
                <wp:simplePos x="0" y="0"/>
                <wp:positionH relativeFrom="page">
                  <wp:posOffset>5066030</wp:posOffset>
                </wp:positionH>
                <wp:positionV relativeFrom="page">
                  <wp:posOffset>5708015</wp:posOffset>
                </wp:positionV>
                <wp:extent cx="274320" cy="153035"/>
                <wp:effectExtent l="0" t="0" r="0" b="0"/>
                <wp:wrapNone/>
                <wp:docPr id="51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128" style="position:absolute;margin-left:398.9pt;margin-top:449.45pt;width:21.6pt;height:12.05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yBl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" o:allowincell="f" filled="f" stroked="f" strokeweight=".05pt">
                <v:textbox inset="0,0,0,0">
                  <w:txbxContent>
                    <w:p w14:paraId="7FD10EE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1" layoutInCell="0" allowOverlap="1" wp14:anchorId="7FD10E52" wp14:editId="4C610309">
                <wp:simplePos x="0" y="0"/>
                <wp:positionH relativeFrom="page">
                  <wp:posOffset>5066030</wp:posOffset>
                </wp:positionH>
                <wp:positionV relativeFrom="page">
                  <wp:posOffset>6012815</wp:posOffset>
                </wp:positionV>
                <wp:extent cx="274320" cy="153035"/>
                <wp:effectExtent l="0" t="0" r="0" b="0"/>
                <wp:wrapNone/>
                <wp:docPr id="50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129" style="position:absolute;margin-left:398.9pt;margin-top:473.45pt;width:21.6pt;height:12.05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8p9rwIAAKoFAAAOAAAAZHJzL2Uyb0RvYy54bWysVG1v0zAQ/o7Ef7D8PctL05dES6etaRDS&#10;gInBD3ATp7Fw7GC7TTfEf+fsNN26CQkB+RCd7fPdPc89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" o:allowincell="f" filled="f" stroked="f" strokeweight=".05pt">
                <v:textbox inset="0,0,0,0">
                  <w:txbxContent>
                    <w:p w14:paraId="7FD10EE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1" layoutInCell="0" allowOverlap="1" wp14:anchorId="7FD10E53" wp14:editId="2972DD37">
                <wp:simplePos x="0" y="0"/>
                <wp:positionH relativeFrom="page">
                  <wp:posOffset>5066030</wp:posOffset>
                </wp:positionH>
                <wp:positionV relativeFrom="page">
                  <wp:posOffset>6317615</wp:posOffset>
                </wp:positionV>
                <wp:extent cx="274320" cy="153035"/>
                <wp:effectExtent l="0" t="0" r="0" b="0"/>
                <wp:wrapNone/>
                <wp:docPr id="49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130" style="position:absolute;margin-left:398.9pt;margin-top:497.45pt;width:21.6pt;height:12.0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" o:allowincell="f" filled="f" stroked="f" strokeweight=".05pt">
                <v:textbox inset="0,0,0,0">
                  <w:txbxContent>
                    <w:p w14:paraId="7FD10EE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1" locked="0" layoutInCell="0" allowOverlap="1" wp14:anchorId="7FD10E54" wp14:editId="4472F14B">
                <wp:simplePos x="0" y="0"/>
                <wp:positionH relativeFrom="page">
                  <wp:posOffset>4023995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48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16.85pt;margin-top:424.4pt;width:14.4pt;height:12pt;z-index:-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rl5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0" allowOverlap="1" wp14:anchorId="7FD10E55" wp14:editId="74429CB3">
                <wp:simplePos x="0" y="0"/>
                <wp:positionH relativeFrom="page">
                  <wp:posOffset>4023995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7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16.85pt;margin-top:448.4pt;width:14.4pt;height:12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n4x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b&#10;jBTpoEafIWtEbSRH19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0" allowOverlap="1" wp14:anchorId="7FD10E56" wp14:editId="1C9882AD">
                <wp:simplePos x="0" y="0"/>
                <wp:positionH relativeFrom="page">
                  <wp:posOffset>4023995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16.85pt;margin-top:472.4pt;width:14.4pt;height:12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ou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p&#10;Rop0UKPPkDWiNpKj6zw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1" locked="0" layoutInCell="0" allowOverlap="1" wp14:anchorId="7FD10E57" wp14:editId="0B8C868F">
                <wp:simplePos x="0" y="0"/>
                <wp:positionH relativeFrom="page">
                  <wp:posOffset>4023995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16.85pt;margin-top:496.45pt;width:14.4pt;height:12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TL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0" allowOverlap="1" wp14:anchorId="7FD10E58" wp14:editId="7A71C581">
                <wp:simplePos x="0" y="0"/>
                <wp:positionH relativeFrom="page">
                  <wp:posOffset>4846955</wp:posOffset>
                </wp:positionH>
                <wp:positionV relativeFrom="page">
                  <wp:posOffset>5389880</wp:posOffset>
                </wp:positionV>
                <wp:extent cx="182880" cy="152400"/>
                <wp:effectExtent l="0" t="0" r="0" b="0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381.65pt;margin-top:424.4pt;width:14.4pt;height:12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Fb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c&#10;I0U6qNFnyBpRG8nR9TQ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1" locked="0" layoutInCell="0" allowOverlap="1" wp14:anchorId="7FD10E59" wp14:editId="27674F0C">
                <wp:simplePos x="0" y="0"/>
                <wp:positionH relativeFrom="page">
                  <wp:posOffset>4846955</wp:posOffset>
                </wp:positionH>
                <wp:positionV relativeFrom="page">
                  <wp:posOffset>5694680</wp:posOffset>
                </wp:positionV>
                <wp:extent cx="182880" cy="152400"/>
                <wp:effectExtent l="0" t="0" r="0" b="0"/>
                <wp:wrapNone/>
                <wp:docPr id="4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381.65pt;margin-top:448.4pt;width:14.4pt;height:12pt;z-index:-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ja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0" allowOverlap="1" wp14:anchorId="7FD10E5A" wp14:editId="32A4C61E">
                <wp:simplePos x="0" y="0"/>
                <wp:positionH relativeFrom="page">
                  <wp:posOffset>4846955</wp:posOffset>
                </wp:positionH>
                <wp:positionV relativeFrom="page">
                  <wp:posOffset>5999480</wp:posOffset>
                </wp:positionV>
                <wp:extent cx="182880" cy="152400"/>
                <wp:effectExtent l="0" t="0" r="0" b="0"/>
                <wp:wrapNone/>
                <wp:docPr id="4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81.65pt;margin-top:472.4pt;width:14.4pt;height:12pt;z-index:-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28BeQIAAPwEAAAOAAAAZHJzL2Uyb0RvYy54bWysVNuO2yAQfa/Uf0C8Z31ZJ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1" locked="0" layoutInCell="0" allowOverlap="1" wp14:anchorId="7FD10E5B" wp14:editId="14E6FCBA">
                <wp:simplePos x="0" y="0"/>
                <wp:positionH relativeFrom="page">
                  <wp:posOffset>4846955</wp:posOffset>
                </wp:positionH>
                <wp:positionV relativeFrom="page">
                  <wp:posOffset>6304915</wp:posOffset>
                </wp:positionV>
                <wp:extent cx="182880" cy="152400"/>
                <wp:effectExtent l="0" t="0" r="0" b="0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381.65pt;margin-top:496.45pt;width:14.4pt;height:12pt;z-index:-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0HkeQ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 wp14:anchorId="7FD10E5C" wp14:editId="0F8E651F">
                <wp:simplePos x="0" y="0"/>
                <wp:positionH relativeFrom="page">
                  <wp:posOffset>2377440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40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5" o:spid="_x0000_s1026" style="position:absolute;flip:y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12.4pt" to="187.25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 wp14:anchorId="7FD10E5D" wp14:editId="3B19DA39">
                <wp:simplePos x="0" y="0"/>
                <wp:positionH relativeFrom="page">
                  <wp:posOffset>731520</wp:posOffset>
                </wp:positionH>
                <wp:positionV relativeFrom="page">
                  <wp:posOffset>5847080</wp:posOffset>
                </wp:positionV>
                <wp:extent cx="6584315" cy="635"/>
                <wp:effectExtent l="0" t="0" r="0" b="0"/>
                <wp:wrapNone/>
                <wp:docPr id="39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8431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flip:x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6pt,460.4pt" to="576.05pt,4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 wp14:anchorId="7FD10E5E" wp14:editId="4F9D9962">
                <wp:simplePos x="0" y="0"/>
                <wp:positionH relativeFrom="page">
                  <wp:posOffset>2377440</wp:posOffset>
                </wp:positionH>
                <wp:positionV relativeFrom="page">
                  <wp:posOffset>5542280</wp:posOffset>
                </wp:positionV>
                <wp:extent cx="4938395" cy="635"/>
                <wp:effectExtent l="0" t="0" r="0" b="0"/>
                <wp:wrapNone/>
                <wp:docPr id="38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flip:x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36.4pt" to="576.05pt,4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 wp14:anchorId="7FD10E5F" wp14:editId="3F3FBF9D">
                <wp:simplePos x="0" y="0"/>
                <wp:positionH relativeFrom="page">
                  <wp:posOffset>4023995</wp:posOffset>
                </wp:positionH>
                <wp:positionV relativeFrom="page">
                  <wp:posOffset>5237480</wp:posOffset>
                </wp:positionV>
                <wp:extent cx="635" cy="2438400"/>
                <wp:effectExtent l="0" t="0" r="0" b="0"/>
                <wp:wrapNone/>
                <wp:docPr id="37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438400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8" o:spid="_x0000_s1026" style="position:absolute;flip:y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85pt,412.4pt" to="316.9pt,6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1" layoutInCell="0" allowOverlap="1" wp14:anchorId="7FD10E60" wp14:editId="000FB646">
                <wp:simplePos x="0" y="0"/>
                <wp:positionH relativeFrom="page">
                  <wp:posOffset>-970280</wp:posOffset>
                </wp:positionH>
                <wp:positionV relativeFrom="page">
                  <wp:posOffset>8845550</wp:posOffset>
                </wp:positionV>
                <wp:extent cx="2700020" cy="238125"/>
                <wp:effectExtent l="0" t="0" r="0" b="0"/>
                <wp:wrapNone/>
                <wp:docPr id="36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000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E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 xml:space="preserve">M7102-384760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Utgåva 3 (FMV) 2018-10</w:t>
                            </w:r>
                          </w:p>
                          <w:p w14:paraId="7FD10EF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156" w:lineRule="exact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©Blankettkontoret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131" style="position:absolute;margin-left:-76.4pt;margin-top:696.5pt;width:212.6pt;height:18.75pt;rotation:-90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" o:allowincell="f" filled="f" stroked="f" strokeweight=".05pt">
                <v:textbox style="layout-flow:vertical;mso-layout-flow-alt:bottom-to-top" inset="0,0,0,0">
                  <w:txbxContent>
                    <w:p w14:paraId="7FD10EE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en-US"/>
                        </w:rPr>
                        <w:t xml:space="preserve">M7102-384760 </w:t>
                      </w: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Utgåva 3 (FMV) 2018-10</w:t>
                      </w:r>
                    </w:p>
                    <w:p w14:paraId="7FD10EF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156" w:lineRule="exact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©Blankettkontoret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1" layoutInCell="0" allowOverlap="1" wp14:anchorId="7FD10E61" wp14:editId="0281DE30">
                <wp:simplePos x="0" y="0"/>
                <wp:positionH relativeFrom="page">
                  <wp:posOffset>4059555</wp:posOffset>
                </wp:positionH>
                <wp:positionV relativeFrom="page">
                  <wp:posOffset>320675</wp:posOffset>
                </wp:positionV>
                <wp:extent cx="3018155" cy="365760"/>
                <wp:effectExtent l="0" t="0" r="0" b="0"/>
                <wp:wrapNone/>
                <wp:docPr id="35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1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REQUEST FOR VISIT</w:t>
                            </w:r>
                          </w:p>
                          <w:p w14:paraId="7FD10EF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>for visitors to the Swedish Armed Forces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132" style="position:absolute;margin-left:319.65pt;margin-top:25.25pt;width:237.65pt;height:28.8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" o:allowincell="f" filled="f" stroked="f" strokeweight=".05pt">
                <v:textbox inset="0,0,0,0">
                  <w:txbxContent>
                    <w:p w14:paraId="7FD10EF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REQUEST FOR VISIT</w:t>
                      </w:r>
                    </w:p>
                    <w:p w14:paraId="7FD10EF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68" w:lineRule="exac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val="en-US"/>
                        </w:rPr>
                        <w:t>for visitors to the Swedish Armed Forces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 wp14:anchorId="7FD10E62" wp14:editId="364FBC3D">
                <wp:simplePos x="0" y="0"/>
                <wp:positionH relativeFrom="page">
                  <wp:posOffset>2377440</wp:posOffset>
                </wp:positionH>
                <wp:positionV relativeFrom="page">
                  <wp:posOffset>6152515</wp:posOffset>
                </wp:positionV>
                <wp:extent cx="4938395" cy="635"/>
                <wp:effectExtent l="0" t="0" r="0" b="0"/>
                <wp:wrapNone/>
                <wp:docPr id="34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flip:x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484.45pt" to="576.05pt,4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 wp14:anchorId="7FD10E63" wp14:editId="1D670A37">
                <wp:simplePos x="0" y="0"/>
                <wp:positionH relativeFrom="page">
                  <wp:posOffset>2377440</wp:posOffset>
                </wp:positionH>
                <wp:positionV relativeFrom="page">
                  <wp:posOffset>6457315</wp:posOffset>
                </wp:positionV>
                <wp:extent cx="4938395" cy="635"/>
                <wp:effectExtent l="0" t="0" r="0" b="0"/>
                <wp:wrapNone/>
                <wp:docPr id="33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flip:x;z-index:-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08.45pt" to="576.05pt,5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 wp14:anchorId="7FD10E64" wp14:editId="771FBB60">
                <wp:simplePos x="0" y="0"/>
                <wp:positionH relativeFrom="page">
                  <wp:posOffset>2377440</wp:posOffset>
                </wp:positionH>
                <wp:positionV relativeFrom="page">
                  <wp:posOffset>6762115</wp:posOffset>
                </wp:positionV>
                <wp:extent cx="4938395" cy="635"/>
                <wp:effectExtent l="0" t="0" r="0" b="0"/>
                <wp:wrapNone/>
                <wp:docPr id="32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x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32.45pt" to="576.05pt,5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 wp14:anchorId="7FD10E65" wp14:editId="356C977F">
                <wp:simplePos x="0" y="0"/>
                <wp:positionH relativeFrom="page">
                  <wp:posOffset>2377440</wp:posOffset>
                </wp:positionH>
                <wp:positionV relativeFrom="page">
                  <wp:posOffset>7066915</wp:posOffset>
                </wp:positionV>
                <wp:extent cx="4938395" cy="635"/>
                <wp:effectExtent l="0" t="0" r="0" b="0"/>
                <wp:wrapNone/>
                <wp:docPr id="31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x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56.45pt" to="576.05pt,5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FD10E66" wp14:editId="4918DB34">
                <wp:simplePos x="0" y="0"/>
                <wp:positionH relativeFrom="page">
                  <wp:posOffset>2377440</wp:posOffset>
                </wp:positionH>
                <wp:positionV relativeFrom="page">
                  <wp:posOffset>7371715</wp:posOffset>
                </wp:positionV>
                <wp:extent cx="4938395" cy="635"/>
                <wp:effectExtent l="0" t="0" r="0" b="0"/>
                <wp:wrapNone/>
                <wp:docPr id="3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8395" cy="635"/>
                        </a:xfrm>
                        <a:prstGeom prst="line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x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7.2pt,580.45pt" to="576.05pt,5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" o:allowincell="f" strokeweight=".5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1" locked="1" layoutInCell="0" allowOverlap="1" wp14:anchorId="7FD10E67" wp14:editId="233B2ADB">
                <wp:simplePos x="0" y="0"/>
                <wp:positionH relativeFrom="page">
                  <wp:posOffset>2413635</wp:posOffset>
                </wp:positionH>
                <wp:positionV relativeFrom="page">
                  <wp:posOffset>6622415</wp:posOffset>
                </wp:positionV>
                <wp:extent cx="1097280" cy="153035"/>
                <wp:effectExtent l="0" t="0" r="0" b="0"/>
                <wp:wrapNone/>
                <wp:docPr id="29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728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Public Train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133" style="position:absolute;margin-left:190.05pt;margin-top:521.45pt;width:86.4pt;height:12.0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Public Train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1" layoutInCell="0" allowOverlap="1" wp14:anchorId="7FD10E68" wp14:editId="3223D318">
                <wp:simplePos x="0" y="0"/>
                <wp:positionH relativeFrom="page">
                  <wp:posOffset>2413635</wp:posOffset>
                </wp:positionH>
                <wp:positionV relativeFrom="page">
                  <wp:posOffset>6927215</wp:posOffset>
                </wp:positionV>
                <wp:extent cx="1280160" cy="153035"/>
                <wp:effectExtent l="0" t="0" r="0" b="0"/>
                <wp:wrapNone/>
                <wp:docPr id="28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Commercial airline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134" style="position:absolute;margin-left:190.05pt;margin-top:545.45pt;width:100.8pt;height:12.05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Commercial airline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1" layoutInCell="0" allowOverlap="1" wp14:anchorId="7FD10E69" wp14:editId="5464AB55">
                <wp:simplePos x="0" y="0"/>
                <wp:positionH relativeFrom="page">
                  <wp:posOffset>2413635</wp:posOffset>
                </wp:positionH>
                <wp:positionV relativeFrom="page">
                  <wp:posOffset>7232015</wp:posOffset>
                </wp:positionV>
                <wp:extent cx="1280160" cy="153035"/>
                <wp:effectExtent l="0" t="0" r="0" b="0"/>
                <wp:wrapNone/>
                <wp:docPr id="27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5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Military aircraft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135" style="position:absolute;margin-left:190.05pt;margin-top:569.45pt;width:100.8pt;height:12.0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5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Military aircraft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1" layoutInCell="0" allowOverlap="1" wp14:anchorId="7FD10E6A" wp14:editId="29E3C71B">
                <wp:simplePos x="0" y="0"/>
                <wp:positionH relativeFrom="page">
                  <wp:posOffset>2413635</wp:posOffset>
                </wp:positionH>
                <wp:positionV relativeFrom="page">
                  <wp:posOffset>7536815</wp:posOffset>
                </wp:positionV>
                <wp:extent cx="1463040" cy="153035"/>
                <wp:effectExtent l="0" t="0" r="0" b="0"/>
                <wp:wrapNone/>
                <wp:docPr id="2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6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Naval unit or vessel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136" style="position:absolute;margin-left:190.05pt;margin-top:593.45pt;width:115.2pt;height:12.05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6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Naval unit or vessel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1" layoutInCell="0" allowOverlap="1" wp14:anchorId="7FD10E6B" wp14:editId="0F3F40E9">
                <wp:simplePos x="0" y="0"/>
                <wp:positionH relativeFrom="page">
                  <wp:posOffset>4243070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25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7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37" style="position:absolute;margin-left:334.1pt;margin-top:521.45pt;width:21.6pt;height:12.05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" o:allowincell="f" filled="f" stroked="f" strokeweight=".05pt">
                <v:textbox inset="0,0,0,0">
                  <w:txbxContent>
                    <w:p w14:paraId="7FD10EF7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1" layoutInCell="0" allowOverlap="1" wp14:anchorId="7FD10E6C" wp14:editId="5CDA73EF">
                <wp:simplePos x="0" y="0"/>
                <wp:positionH relativeFrom="page">
                  <wp:posOffset>5066030</wp:posOffset>
                </wp:positionH>
                <wp:positionV relativeFrom="page">
                  <wp:posOffset>6622415</wp:posOffset>
                </wp:positionV>
                <wp:extent cx="274320" cy="153035"/>
                <wp:effectExtent l="0" t="0" r="0" b="0"/>
                <wp:wrapNone/>
                <wp:docPr id="24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8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38" style="position:absolute;margin-left:398.9pt;margin-top:521.45pt;width:21.6pt;height:12.0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SK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yRICz36DFUjYsspiqKZ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8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0" allowOverlap="1" wp14:anchorId="7FD10E6D" wp14:editId="08045C38">
                <wp:simplePos x="0" y="0"/>
                <wp:positionH relativeFrom="page">
                  <wp:posOffset>4023995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316.85pt;margin-top:520.45pt;width:14.4pt;height:12pt;z-index:-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0" allowOverlap="1" wp14:anchorId="7FD10E6E" wp14:editId="2FD5483F">
                <wp:simplePos x="0" y="0"/>
                <wp:positionH relativeFrom="page">
                  <wp:posOffset>4846955</wp:posOffset>
                </wp:positionH>
                <wp:positionV relativeFrom="page">
                  <wp:posOffset>6609715</wp:posOffset>
                </wp:positionV>
                <wp:extent cx="182880" cy="15240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381.65pt;margin-top:520.45pt;width:14.4pt;height:12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1" layoutInCell="0" allowOverlap="1" wp14:anchorId="7FD10E6F" wp14:editId="507D2084">
                <wp:simplePos x="0" y="0"/>
                <wp:positionH relativeFrom="page">
                  <wp:posOffset>4243070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9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139" style="position:absolute;margin-left:334.1pt;margin-top:545.45pt;width:21.6pt;height:12.0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9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1" layoutInCell="0" allowOverlap="1" wp14:anchorId="7FD10E70" wp14:editId="7BDECBD8">
                <wp:simplePos x="0" y="0"/>
                <wp:positionH relativeFrom="page">
                  <wp:posOffset>5066030</wp:posOffset>
                </wp:positionH>
                <wp:positionV relativeFrom="page">
                  <wp:posOffset>6927215</wp:posOffset>
                </wp:positionV>
                <wp:extent cx="274320" cy="153035"/>
                <wp:effectExtent l="0" t="0" r="0" b="0"/>
                <wp:wrapNone/>
                <wp:docPr id="2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A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40" style="position:absolute;margin-left:398.9pt;margin-top:545.45pt;width:21.6pt;height:12.0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A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0" allowOverlap="1" wp14:anchorId="7FD10E71" wp14:editId="6CC143FF">
                <wp:simplePos x="0" y="0"/>
                <wp:positionH relativeFrom="page">
                  <wp:posOffset>4023995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19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16.85pt;margin-top:544.45pt;width:14.4pt;height:12pt;z-index:-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1" locked="0" layoutInCell="0" allowOverlap="1" wp14:anchorId="7FD10E72" wp14:editId="0480BEF0">
                <wp:simplePos x="0" y="0"/>
                <wp:positionH relativeFrom="page">
                  <wp:posOffset>4846955</wp:posOffset>
                </wp:positionH>
                <wp:positionV relativeFrom="page">
                  <wp:posOffset>6914515</wp:posOffset>
                </wp:positionV>
                <wp:extent cx="182880" cy="152400"/>
                <wp:effectExtent l="0" t="0" r="0" b="0"/>
                <wp:wrapNone/>
                <wp:docPr id="18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381.65pt;margin-top:544.45pt;width:14.4pt;height:12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JwXeAIAAPwE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1" layoutInCell="0" allowOverlap="1" wp14:anchorId="7FD10E73" wp14:editId="6D8A7B05">
                <wp:simplePos x="0" y="0"/>
                <wp:positionH relativeFrom="page">
                  <wp:posOffset>4243070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1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B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41" style="position:absolute;margin-left:334.1pt;margin-top:569.45pt;width:21.6pt;height:12.0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" o:allowincell="f" filled="f" stroked="f" strokeweight=".05pt">
                <v:textbox inset="0,0,0,0">
                  <w:txbxContent>
                    <w:p w14:paraId="7FD10EFB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1" layoutInCell="0" allowOverlap="1" wp14:anchorId="7FD10E74" wp14:editId="1804299E">
                <wp:simplePos x="0" y="0"/>
                <wp:positionH relativeFrom="page">
                  <wp:posOffset>5066030</wp:posOffset>
                </wp:positionH>
                <wp:positionV relativeFrom="page">
                  <wp:posOffset>7232015</wp:posOffset>
                </wp:positionV>
                <wp:extent cx="274320" cy="153035"/>
                <wp:effectExtent l="0" t="0" r="0" b="0"/>
                <wp:wrapNone/>
                <wp:docPr id="16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C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42" style="position:absolute;margin-left:398.9pt;margin-top:569.45pt;width:21.6pt;height:12.0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" o:allowincell="f" filled="f" stroked="f" strokeweight=".05pt">
                <v:textbox inset="0,0,0,0">
                  <w:txbxContent>
                    <w:p w14:paraId="7FD10EFC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0" allowOverlap="1" wp14:anchorId="7FD10E75" wp14:editId="322240FA">
                <wp:simplePos x="0" y="0"/>
                <wp:positionH relativeFrom="page">
                  <wp:posOffset>4023995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1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316.85pt;margin-top:568.45pt;width:14.4pt;height:12pt;z-index:-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Gl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aYY&#10;KdJBjT5B1ojaSY7yP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1" locked="0" layoutInCell="0" allowOverlap="1" wp14:anchorId="7FD10E76" wp14:editId="78208914">
                <wp:simplePos x="0" y="0"/>
                <wp:positionH relativeFrom="page">
                  <wp:posOffset>4846955</wp:posOffset>
                </wp:positionH>
                <wp:positionV relativeFrom="page">
                  <wp:posOffset>7219315</wp:posOffset>
                </wp:positionV>
                <wp:extent cx="182880" cy="152400"/>
                <wp:effectExtent l="0" t="0" r="0" b="0"/>
                <wp:wrapNone/>
                <wp:docPr id="1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381.65pt;margin-top:568.45pt;width:14.4pt;height:12pt;z-index:-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xy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XKM&#10;FOmgRp8ga0TtJEf5N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1" layoutInCell="0" allowOverlap="1" wp14:anchorId="7FD10E77" wp14:editId="476E25E2">
                <wp:simplePos x="0" y="0"/>
                <wp:positionH relativeFrom="page">
                  <wp:posOffset>4243070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3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D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43" style="position:absolute;margin-left:334.1pt;margin-top:593.45pt;width:21.6pt;height:12.0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" o:allowincell="f" filled="f" stroked="f" strokeweight=".05pt">
                <v:textbox inset="0,0,0,0">
                  <w:txbxContent>
                    <w:p w14:paraId="7FD10EFD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Yes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1" layoutInCell="0" allowOverlap="1" wp14:anchorId="7FD10E78" wp14:editId="28C7E7C7">
                <wp:simplePos x="0" y="0"/>
                <wp:positionH relativeFrom="page">
                  <wp:posOffset>5066030</wp:posOffset>
                </wp:positionH>
                <wp:positionV relativeFrom="page">
                  <wp:posOffset>7536815</wp:posOffset>
                </wp:positionV>
                <wp:extent cx="274320" cy="153035"/>
                <wp:effectExtent l="0" t="0" r="0" b="0"/>
                <wp:wrapNone/>
                <wp:docPr id="12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E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44" style="position:absolute;margin-left:398.9pt;margin-top:593.45pt;width:21.6pt;height:12.0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" o:allowincell="f" filled="f" stroked="f" strokeweight=".05pt">
                <v:textbox inset="0,0,0,0">
                  <w:txbxContent>
                    <w:p w14:paraId="7FD10EFE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No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1" locked="0" layoutInCell="0" allowOverlap="1" wp14:anchorId="7FD10E79" wp14:editId="421F8226">
                <wp:simplePos x="0" y="0"/>
                <wp:positionH relativeFrom="page">
                  <wp:posOffset>4023995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1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316.85pt;margin-top:592.45pt;width:14.4pt;height:12pt;z-index:-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h6G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1" locked="0" layoutInCell="0" allowOverlap="1" wp14:anchorId="7FD10E7A" wp14:editId="204D203B">
                <wp:simplePos x="0" y="0"/>
                <wp:positionH relativeFrom="page">
                  <wp:posOffset>4846955</wp:posOffset>
                </wp:positionH>
                <wp:positionV relativeFrom="page">
                  <wp:posOffset>7524115</wp:posOffset>
                </wp:positionV>
                <wp:extent cx="182880" cy="152400"/>
                <wp:effectExtent l="0" t="0" r="0" b="0"/>
                <wp:wrapNone/>
                <wp:docPr id="1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52400"/>
                        </a:xfrm>
                        <a:prstGeom prst="rect">
                          <a:avLst/>
                        </a:prstGeom>
                        <a:noFill/>
                        <a:ln w="698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381.65pt;margin-top:592.45pt;width:14.4pt;height:12pt;z-index:-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2NReAIAAPwE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" o:allowincell="f" filled="f" strokeweight=".55pt">
                <w10:wrap anchorx="page" anchory="page"/>
              </v:rect>
            </w:pict>
          </mc:Fallback>
        </mc:AlternateContent>
      </w:r>
      <w:r>
        <w:rPr>
          <w:rFonts w:ascii="Helvetica" w:hAnsi="Helvetica"/>
          <w:noProof/>
          <w:sz w:val="24"/>
          <w:szCs w:val="24"/>
        </w:rPr>
        <w:drawing>
          <wp:inline distT="0" distB="0" distL="0" distR="0" wp14:anchorId="7FD10E7B" wp14:editId="27D851CB">
            <wp:extent cx="2582545" cy="673100"/>
            <wp:effectExtent l="0" t="0" r="825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0D7D" w14:textId="5B65676E" w:rsidR="00B9714C" w:rsidRDefault="00A1527A">
      <w:pPr>
        <w:keepLines/>
        <w:framePr w:w="7633" w:h="240" w:hRule="exact" w:wrap="auto" w:vAnchor="page" w:hAnchor="page" w:x="1210" w:y="22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1" locked="1" layoutInCell="0" allowOverlap="1" wp14:anchorId="7FD10E7C" wp14:editId="266A69B1">
                <wp:simplePos x="0" y="0"/>
                <wp:positionH relativeFrom="page">
                  <wp:posOffset>5248910</wp:posOffset>
                </wp:positionH>
                <wp:positionV relativeFrom="page">
                  <wp:posOffset>5856605</wp:posOffset>
                </wp:positionV>
                <wp:extent cx="1991360" cy="124460"/>
                <wp:effectExtent l="0" t="0" r="0" b="0"/>
                <wp:wrapNone/>
                <wp:docPr id="9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EFF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145" style="position:absolute;margin-left:413.3pt;margin-top:461.15pt;width:156.8pt;height:9.8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" o:allowincell="f" filled="f" stroked="f" strokeweight=".05pt">
                <v:textbox inset="0,0,0,0">
                  <w:txbxContent>
                    <w:p w14:paraId="7FD10EFF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1" locked="1" layoutInCell="0" allowOverlap="1" wp14:anchorId="7FD10E7D" wp14:editId="79A18560">
                <wp:simplePos x="0" y="0"/>
                <wp:positionH relativeFrom="page">
                  <wp:posOffset>5248910</wp:posOffset>
                </wp:positionH>
                <wp:positionV relativeFrom="page">
                  <wp:posOffset>6162040</wp:posOffset>
                </wp:positionV>
                <wp:extent cx="1991360" cy="124460"/>
                <wp:effectExtent l="0" t="0" r="0" b="0"/>
                <wp:wrapNone/>
                <wp:docPr id="8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0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146" style="position:absolute;margin-left:413.3pt;margin-top:485.2pt;width:156.8pt;height:9.8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jwrQIAAKo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" o:allowincell="f" filled="f" stroked="f" strokeweight=".05pt">
                <v:textbox inset="0,0,0,0">
                  <w:txbxContent>
                    <w:p w14:paraId="7FD10F00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1" locked="1" layoutInCell="0" allowOverlap="1" wp14:anchorId="7FD10E7E" wp14:editId="4F24C900">
                <wp:simplePos x="0" y="0"/>
                <wp:positionH relativeFrom="page">
                  <wp:posOffset>5248910</wp:posOffset>
                </wp:positionH>
                <wp:positionV relativeFrom="page">
                  <wp:posOffset>6466840</wp:posOffset>
                </wp:positionV>
                <wp:extent cx="1991360" cy="124460"/>
                <wp:effectExtent l="0" t="0" r="0" b="0"/>
                <wp:wrapNone/>
                <wp:docPr id="7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1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147" style="position:absolute;margin-left:413.3pt;margin-top:509.2pt;width:156.8pt;height:9.8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" o:allowincell="f" filled="f" stroked="f" strokeweight=".05pt">
                <v:textbox inset="0,0,0,0">
                  <w:txbxContent>
                    <w:p w14:paraId="7FD10F01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1" layoutInCell="0" allowOverlap="1" wp14:anchorId="7FD10E7F" wp14:editId="15253168">
                <wp:simplePos x="0" y="0"/>
                <wp:positionH relativeFrom="page">
                  <wp:posOffset>5248910</wp:posOffset>
                </wp:positionH>
                <wp:positionV relativeFrom="page">
                  <wp:posOffset>6771640</wp:posOffset>
                </wp:positionV>
                <wp:extent cx="1991360" cy="124460"/>
                <wp:effectExtent l="0" t="0" r="0" b="0"/>
                <wp:wrapNone/>
                <wp:docPr id="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2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148" style="position:absolute;margin-left:413.3pt;margin-top:533.2pt;width:156.8pt;height:9.8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" o:allowincell="f" filled="f" stroked="f" strokeweight=".05pt">
                <v:textbox inset="0,0,0,0">
                  <w:txbxContent>
                    <w:p w14:paraId="7FD10F02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1" locked="1" layoutInCell="0" allowOverlap="1" wp14:anchorId="7FD10E80" wp14:editId="18385A39">
                <wp:simplePos x="0" y="0"/>
                <wp:positionH relativeFrom="page">
                  <wp:posOffset>5248910</wp:posOffset>
                </wp:positionH>
                <wp:positionV relativeFrom="page">
                  <wp:posOffset>7076440</wp:posOffset>
                </wp:positionV>
                <wp:extent cx="1991360" cy="124460"/>
                <wp:effectExtent l="0" t="0" r="0" b="0"/>
                <wp:wrapNone/>
                <wp:docPr id="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3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149" style="position:absolute;margin-left:413.3pt;margin-top:557.2pt;width:156.8pt;height:9.8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" o:allowincell="f" filled="f" stroked="f" strokeweight=".05pt">
                <v:textbox inset="0,0,0,0">
                  <w:txbxContent>
                    <w:p w14:paraId="7FD10F03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1" locked="1" layoutInCell="0" allowOverlap="1" wp14:anchorId="7FD10E81" wp14:editId="2E7D927F">
                <wp:simplePos x="0" y="0"/>
                <wp:positionH relativeFrom="page">
                  <wp:posOffset>5248910</wp:posOffset>
                </wp:positionH>
                <wp:positionV relativeFrom="page">
                  <wp:posOffset>7381240</wp:posOffset>
                </wp:positionV>
                <wp:extent cx="1991360" cy="124460"/>
                <wp:effectExtent l="0" t="0" r="0" b="0"/>
                <wp:wrapNone/>
                <wp:docPr id="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136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10F04" w14:textId="77777777" w:rsidR="00B9714C" w:rsidRDefault="007661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  <w:lang w:val="en-US"/>
                              </w:rPr>
                              <w:t>Time and Date of entry to Swedish Territory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150" style="position:absolute;margin-left:413.3pt;margin-top:581.2pt;width:156.8pt;height:9.8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" o:allowincell="f" filled="f" stroked="f" strokeweight=".05pt">
                <v:textbox inset="0,0,0,0">
                  <w:txbxContent>
                    <w:p w14:paraId="7FD10F04" w14:textId="77777777" w:rsidR="00B9714C" w:rsidRDefault="007661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4"/>
                          <w:szCs w:val="14"/>
                          <w:lang w:val="en-US"/>
                        </w:rPr>
                        <w:t>Time and Date of entry to Swedish Territory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  <w:bookmarkStart w:id="73" w:name="FIELD73"/>
      <w:r w:rsidR="007661B8"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3"/>
            <w:enabled/>
            <w:calcOnExit/>
            <w:helpText w:type="text" w:val="11_Name"/>
            <w:statusText w:type="text" w:val="11_Name"/>
            <w:textInput/>
          </w:ffData>
        </w:fldChar>
      </w:r>
      <w:r w:rsidR="007661B8"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 w:rsidR="007661B8">
        <w:rPr>
          <w:rFonts w:ascii="Times New Roman" w:hAnsi="Times New Roman" w:cs="Times New Roman"/>
          <w:color w:val="000000"/>
          <w:lang w:val="en-US"/>
        </w:rPr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separate"/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> </w:t>
      </w:r>
      <w:r w:rsidR="007661B8"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 w:rsidR="007661B8"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4" w:name="FIELD74"/>
    <w:bookmarkEnd w:id="73"/>
    <w:p w14:paraId="7FD10D7E" w14:textId="77777777" w:rsidR="00B9714C" w:rsidRDefault="007661B8">
      <w:pPr>
        <w:keepLines/>
        <w:framePr w:w="7633" w:h="240" w:hRule="exact" w:wrap="auto" w:vAnchor="page" w:hAnchor="page" w:x="1210" w:y="268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4"/>
            <w:enabled/>
            <w:calcOnExit/>
            <w:helpText w:type="text" w:val="11_Address"/>
            <w:statusText w:type="text" w:val="11_Addres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5" w:name="FIELD75"/>
    <w:bookmarkEnd w:id="74"/>
    <w:p w14:paraId="7FD10D7F" w14:textId="77777777" w:rsidR="00B9714C" w:rsidRDefault="007661B8">
      <w:pPr>
        <w:keepLines/>
        <w:framePr w:w="7633" w:h="240" w:hRule="exact" w:wrap="auto" w:vAnchor="page" w:hAnchor="page" w:x="1210" w:y="316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5"/>
            <w:enabled/>
            <w:calcOnExit/>
            <w:helpText w:type="text" w:val="11_Telephone"/>
            <w:statusText w:type="text" w:val="11_Telephone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6" w:name="FIELD76"/>
    <w:bookmarkEnd w:id="75"/>
    <w:p w14:paraId="7FD10D80" w14:textId="77777777" w:rsidR="00B9714C" w:rsidRDefault="007661B8">
      <w:pPr>
        <w:keepLines/>
        <w:framePr w:w="10225" w:h="3120" w:hRule="exact" w:wrap="auto" w:vAnchor="page" w:hAnchor="page" w:x="1210" w:y="460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fldChar w:fldCharType="begin">
          <w:ffData>
            <w:name w:val="FIELD76"/>
            <w:enabled/>
            <w:calcOnExit/>
            <w:helpText w:type="text" w:val="12_Remarks"/>
            <w:statusText w:type="text" w:val="12_Remarks"/>
            <w:textInput/>
          </w:ffData>
        </w:fldChar>
      </w:r>
      <w:r>
        <w:rPr>
          <w:rFonts w:ascii="Times New Roman" w:hAnsi="Times New Roman" w:cs="Times New Roman"/>
          <w:color w:val="000000"/>
          <w:lang w:val="en-US"/>
        </w:rPr>
        <w:instrText xml:space="preserve">FORMTEXT </w:instrText>
      </w:r>
      <w:r>
        <w:rPr>
          <w:rFonts w:ascii="Times New Roman" w:hAnsi="Times New Roman" w:cs="Times New Roman"/>
          <w:color w:val="000000"/>
          <w:lang w:val="en-US"/>
        </w:rPr>
      </w:r>
      <w:r>
        <w:rPr>
          <w:rFonts w:ascii="Times New Roman" w:hAnsi="Times New Roman" w:cs="Times New Roman"/>
          <w:color w:val="000000"/>
          <w:lang w:val="en-US"/>
        </w:rPr>
        <w:fldChar w:fldCharType="separate"/>
      </w:r>
      <w:r>
        <w:rPr>
          <w:rFonts w:ascii="Times New Roman" w:hAnsi="Times New Roman" w:cs="Times New Roman"/>
          <w:noProof/>
          <w:color w:val="000000"/>
          <w:lang w:val="en-US"/>
        </w:rPr>
        <w:t> </w:t>
      </w:r>
      <w:r>
        <w:rPr>
          <w:rFonts w:ascii="Times New Roman" w:hAnsi="Times New Roman" w:cs="Times New Roman"/>
          <w:noProof/>
          <w:color w:val="000000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lang w:val="en-US"/>
        </w:rPr>
        <w:fldChar w:fldCharType="end"/>
      </w:r>
    </w:p>
    <w:bookmarkStart w:id="77" w:name="FIELD77"/>
    <w:bookmarkEnd w:id="76"/>
    <w:p w14:paraId="7FD10D81" w14:textId="77777777" w:rsidR="00B9714C" w:rsidRDefault="007661B8">
      <w:pPr>
        <w:keepLines/>
        <w:framePr w:w="280" w:h="260" w:hRule="exact" w:wrap="auto" w:vAnchor="page" w:hAnchor="page" w:x="6366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7"/>
            <w:enabled/>
            <w:calcOnExit/>
            <w:helpText w:type="text" w:val="Yes_Uniform"/>
            <w:statusText w:type="text" w:val="Yes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8" w:name="FIELD78"/>
    <w:bookmarkEnd w:id="77"/>
    <w:p w14:paraId="7FD10D82" w14:textId="77777777" w:rsidR="00B9714C" w:rsidRDefault="007661B8">
      <w:pPr>
        <w:keepLines/>
        <w:framePr w:w="280" w:h="260" w:hRule="exact" w:wrap="auto" w:vAnchor="page" w:hAnchor="page" w:x="7662" w:y="848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8"/>
            <w:enabled/>
            <w:calcOnExit/>
            <w:helpText w:type="text" w:val="No_Uniform"/>
            <w:statusText w:type="text" w:val="No_Uniform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79" w:name="FIELD79"/>
    <w:bookmarkEnd w:id="78"/>
    <w:p w14:paraId="7FD10D83" w14:textId="77777777" w:rsidR="00B9714C" w:rsidRDefault="007661B8">
      <w:pPr>
        <w:keepLines/>
        <w:framePr w:w="280" w:h="260" w:hRule="exact" w:wrap="auto" w:vAnchor="page" w:hAnchor="page" w:x="6366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79"/>
            <w:enabled/>
            <w:calcOnExit/>
            <w:helpText w:type="text" w:val="Yes_Weapons"/>
            <w:statusText w:type="text" w:val="Yes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0" w:name="FIELD80"/>
    <w:bookmarkEnd w:id="79"/>
    <w:p w14:paraId="7FD10D84" w14:textId="77777777" w:rsidR="00B9714C" w:rsidRDefault="007661B8">
      <w:pPr>
        <w:keepLines/>
        <w:framePr w:w="280" w:h="260" w:hRule="exact" w:wrap="auto" w:vAnchor="page" w:hAnchor="page" w:x="7662" w:y="896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0"/>
            <w:enabled/>
            <w:calcOnExit/>
            <w:helpText w:type="text" w:val="No_Weapons"/>
            <w:statusText w:type="text" w:val="No_Weapons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1" w:name="FIELD81"/>
    <w:bookmarkEnd w:id="80"/>
    <w:p w14:paraId="7FD10D85" w14:textId="77777777" w:rsidR="00B9714C" w:rsidRDefault="007661B8">
      <w:pPr>
        <w:keepLines/>
        <w:framePr w:w="280" w:h="260" w:hRule="exact" w:wrap="auto" w:vAnchor="page" w:hAnchor="page" w:x="6366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1"/>
            <w:enabled/>
            <w:calcOnExit/>
            <w:helpText w:type="text" w:val="Yes_Civilian_Vehicle"/>
            <w:statusText w:type="text" w:val="Yes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2" w:name="FIELD82"/>
    <w:bookmarkEnd w:id="81"/>
    <w:p w14:paraId="7FD10D86" w14:textId="77777777" w:rsidR="00B9714C" w:rsidRDefault="007661B8">
      <w:pPr>
        <w:keepLines/>
        <w:framePr w:w="280" w:h="260" w:hRule="exact" w:wrap="auto" w:vAnchor="page" w:hAnchor="page" w:x="7662" w:y="9449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2"/>
            <w:enabled/>
            <w:calcOnExit/>
            <w:helpText w:type="text" w:val="No_Civilian_Vehicle"/>
            <w:statusText w:type="text" w:val="No_Civilian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3" w:name="FIELD83"/>
    <w:bookmarkEnd w:id="82"/>
    <w:p w14:paraId="7FD10D87" w14:textId="77777777" w:rsidR="00B9714C" w:rsidRDefault="007661B8">
      <w:pPr>
        <w:keepLines/>
        <w:framePr w:w="280" w:h="260" w:hRule="exact" w:wrap="auto" w:vAnchor="page" w:hAnchor="page" w:x="6366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3"/>
            <w:enabled/>
            <w:calcOnExit/>
            <w:helpText w:type="text" w:val="Yes_Military_Vehicle"/>
            <w:statusText w:type="text" w:val="Yes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4" w:name="FIELD84"/>
    <w:bookmarkEnd w:id="83"/>
    <w:p w14:paraId="7FD10D88" w14:textId="77777777" w:rsidR="00B9714C" w:rsidRDefault="007661B8">
      <w:pPr>
        <w:keepLines/>
        <w:framePr w:w="280" w:h="260" w:hRule="exact" w:wrap="auto" w:vAnchor="page" w:hAnchor="page" w:x="7662" w:y="993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4"/>
            <w:enabled/>
            <w:calcOnExit/>
            <w:helpText w:type="text" w:val="No_Military_Vehicle"/>
            <w:statusText w:type="text" w:val="No_Military_Vehicl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5" w:name="FIELD85"/>
    <w:bookmarkEnd w:id="84"/>
    <w:p w14:paraId="7FD10D89" w14:textId="77777777" w:rsidR="00B9714C" w:rsidRDefault="007661B8">
      <w:pPr>
        <w:keepLines/>
        <w:framePr w:w="280" w:h="260" w:hRule="exact" w:wrap="auto" w:vAnchor="page" w:hAnchor="page" w:x="6366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5"/>
            <w:enabled/>
            <w:calcOnExit/>
            <w:helpText w:type="text" w:val="Yes_Public_Train"/>
            <w:statusText w:type="text" w:val="Yes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6" w:name="FIELD86"/>
    <w:bookmarkEnd w:id="85"/>
    <w:p w14:paraId="7FD10D8A" w14:textId="77777777" w:rsidR="00B9714C" w:rsidRDefault="007661B8">
      <w:pPr>
        <w:keepLines/>
        <w:framePr w:w="280" w:h="260" w:hRule="exact" w:wrap="auto" w:vAnchor="page" w:hAnchor="page" w:x="7662" w:y="1041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6"/>
            <w:enabled/>
            <w:calcOnExit/>
            <w:helpText w:type="text" w:val="No_Public_Train"/>
            <w:statusText w:type="text" w:val="No_Public_Train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7" w:name="FIELD87"/>
    <w:bookmarkEnd w:id="86"/>
    <w:p w14:paraId="7FD10D8B" w14:textId="77777777" w:rsidR="00B9714C" w:rsidRDefault="007661B8">
      <w:pPr>
        <w:keepLines/>
        <w:framePr w:w="280" w:h="260" w:hRule="exact" w:wrap="auto" w:vAnchor="page" w:hAnchor="page" w:x="6366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7"/>
            <w:enabled/>
            <w:calcOnExit/>
            <w:helpText w:type="text" w:val="Yes_Commercial_airline"/>
            <w:statusText w:type="text" w:val="Yes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8" w:name="FIELD88"/>
    <w:bookmarkEnd w:id="87"/>
    <w:p w14:paraId="7FD10D8C" w14:textId="77777777" w:rsidR="00B9714C" w:rsidRDefault="007661B8">
      <w:pPr>
        <w:keepLines/>
        <w:framePr w:w="280" w:h="260" w:hRule="exact" w:wrap="auto" w:vAnchor="page" w:hAnchor="page" w:x="7662" w:y="1089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8"/>
            <w:enabled/>
            <w:calcOnExit/>
            <w:helpText w:type="text" w:val="No_commercial_airline"/>
            <w:statusText w:type="text" w:val="No_commercial_airline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89" w:name="FIELD89"/>
    <w:bookmarkEnd w:id="88"/>
    <w:p w14:paraId="7FD10D8D" w14:textId="77777777" w:rsidR="00B9714C" w:rsidRDefault="007661B8">
      <w:pPr>
        <w:keepLines/>
        <w:framePr w:w="280" w:h="260" w:hRule="exact" w:wrap="auto" w:vAnchor="page" w:hAnchor="page" w:x="6366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89"/>
            <w:enabled/>
            <w:calcOnExit/>
            <w:helpText w:type="text" w:val="Yes_Military_aircraft"/>
            <w:statusText w:type="text" w:val="Yes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0" w:name="FIELD90"/>
    <w:bookmarkEnd w:id="89"/>
    <w:p w14:paraId="7FD10D8E" w14:textId="77777777" w:rsidR="00B9714C" w:rsidRDefault="007661B8">
      <w:pPr>
        <w:keepLines/>
        <w:framePr w:w="280" w:h="260" w:hRule="exact" w:wrap="auto" w:vAnchor="page" w:hAnchor="page" w:x="7662" w:y="1137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0"/>
            <w:enabled/>
            <w:calcOnExit/>
            <w:helpText w:type="text" w:val="No_Military_aircraft"/>
            <w:statusText w:type="text" w:val="No_Military_aircraf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1" w:name="FIELD91"/>
    <w:bookmarkEnd w:id="90"/>
    <w:p w14:paraId="7FD10D8F" w14:textId="77777777" w:rsidR="00B9714C" w:rsidRDefault="007661B8">
      <w:pPr>
        <w:keepLines/>
        <w:framePr w:w="280" w:h="260" w:hRule="exact" w:wrap="auto" w:vAnchor="page" w:hAnchor="page" w:x="6366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1"/>
            <w:enabled/>
            <w:calcOnExit/>
            <w:helpText w:type="text" w:val="Yes_Naval_Unit"/>
            <w:statusText w:type="text" w:val="Yes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</w:p>
    <w:bookmarkStart w:id="92" w:name="FIELD92"/>
    <w:bookmarkEnd w:id="91"/>
    <w:p w14:paraId="7FD10D90" w14:textId="77777777" w:rsidR="00B9714C" w:rsidRDefault="007661B8">
      <w:pPr>
        <w:keepLines/>
        <w:framePr w:w="280" w:h="260" w:hRule="exact" w:wrap="auto" w:vAnchor="page" w:hAnchor="page" w:x="7662" w:y="11850"/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1"/>
          <w:szCs w:val="21"/>
          <w:lang w:val="en-US"/>
        </w:rPr>
      </w:pPr>
      <w:r>
        <w:rPr>
          <w:rFonts w:ascii="Helvetica" w:hAnsi="Helvetica"/>
          <w:sz w:val="24"/>
          <w:szCs w:val="24"/>
          <w:lang w:val="en-US"/>
        </w:rPr>
        <w:fldChar w:fldCharType="begin">
          <w:ffData>
            <w:name w:val="FIELD92"/>
            <w:enabled/>
            <w:calcOnExit/>
            <w:helpText w:type="text" w:val="No_Naval_unit"/>
            <w:statusText w:type="text" w:val="No_Naval_unit"/>
            <w:checkBox>
              <w:size w:val="23"/>
              <w:default w:val="0"/>
            </w:checkBox>
          </w:ffData>
        </w:fldChar>
      </w:r>
      <w:r>
        <w:rPr>
          <w:rFonts w:ascii="Helvetica" w:hAnsi="Helvetica"/>
          <w:sz w:val="24"/>
          <w:szCs w:val="24"/>
          <w:lang w:val="en-US"/>
        </w:rPr>
        <w:instrText xml:space="preserve"> FORMCHECKBOX </w:instrText>
      </w:r>
      <w:r>
        <w:rPr>
          <w:rFonts w:ascii="Helvetica" w:hAnsi="Helvetica"/>
          <w:sz w:val="24"/>
          <w:szCs w:val="24"/>
          <w:lang w:val="en-US"/>
        </w:rPr>
      </w:r>
      <w:r>
        <w:rPr>
          <w:rFonts w:ascii="Helvetica" w:hAnsi="Helvetica"/>
          <w:sz w:val="24"/>
          <w:szCs w:val="24"/>
          <w:lang w:val="en-US"/>
        </w:rPr>
        <w:fldChar w:fldCharType="separate"/>
      </w:r>
      <w:r>
        <w:rPr>
          <w:rFonts w:ascii="Courier New" w:hAnsi="Courier New" w:cs="Courier New"/>
          <w:noProof/>
          <w:sz w:val="21"/>
          <w:szCs w:val="21"/>
          <w:lang w:val="en-US"/>
        </w:rPr>
        <w:t> </w:t>
      </w:r>
      <w:r>
        <w:rPr>
          <w:rFonts w:ascii="Courier New" w:hAnsi="Courier New" w:cs="Courier New"/>
          <w:noProof/>
          <w:sz w:val="21"/>
          <w:szCs w:val="21"/>
          <w:lang w:val="en-US"/>
        </w:rPr>
        <w:t xml:space="preserve"> </w:t>
      </w:r>
      <w:r>
        <w:rPr>
          <w:rFonts w:ascii="Helvetica" w:hAnsi="Helvetica"/>
          <w:sz w:val="24"/>
          <w:szCs w:val="24"/>
          <w:lang w:val="en-US"/>
        </w:rPr>
        <w:fldChar w:fldCharType="end"/>
      </w:r>
      <w:bookmarkEnd w:id="92"/>
    </w:p>
    <w:sectPr w:rsidR="00B9714C">
      <w:pgSz w:w="11907" w:h="16840"/>
      <w:pgMar w:top="1417" w:right="1417" w:bottom="1417" w:left="1417" w:header="283" w:footer="283" w:gutter="0"/>
      <w:pgNumType w:start="1"/>
      <w:cols w:space="709"/>
      <w:noEndnote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hideSpellingErrors/>
  <w:hideGrammaticalErrors/>
  <w:attachedTemplate r:id="rId1"/>
  <w:documentProtection w:edit="forms" w:enforcement="1" w:cryptProviderType="rsaAES" w:cryptAlgorithmClass="hash" w:cryptAlgorithmType="typeAny" w:cryptAlgorithmSid="14" w:cryptSpinCount="100000" w:hash="llmJ1m0fnhDpQZVhqrq5b2dYbXpmt3uoIiRsiGuv2lpNPpfyQzu0m5EyEE8TXDgYXmW6o86VRlCuJ/pfgxD8wg==" w:salt="1PI6k2tYPQbTwHEcRx3m/Q=="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4DD"/>
    <w:rsid w:val="002E40FF"/>
    <w:rsid w:val="007661B8"/>
    <w:rsid w:val="009814DD"/>
    <w:rsid w:val="00A1527A"/>
    <w:rsid w:val="00B40E04"/>
    <w:rsid w:val="00B9714C"/>
    <w:rsid w:val="00BF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D10D2E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15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15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SV\09-Service\05%20-%20APS\04%20-%20Produktion\02%20-%20Grafisk%20produktion\tryck\Blankettkontoret\Blanketter\38%20Personal\384760%20-%20Request%20for%20visit\M7102-384760E-2-Request%20for%20visi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andlingsdokument" ma:contentTypeID="0x010100FF14929242FF469B8AC01E2807A6194800C61229C53B09E84792EF351DBFC5BC70" ma:contentTypeVersion="0" ma:contentTypeDescription="Skapa nytt handlingsdokument" ma:contentTypeScope="" ma:versionID="a0d930d1bc0416bc4511d4b48a23761c">
  <xsd:schema xmlns:xsd="http://www.w3.org/2001/XMLSchema" xmlns:xs="http://www.w3.org/2001/XMLSchema" xmlns:p="http://schemas.microsoft.com/office/2006/metadata/properties" xmlns:ns1="http://schemas.microsoft.com/sharepoint/v3" xmlns:ns2="1DCA085F-5CF2-4519-AA5A-735B638760AD" xmlns:ns3="0adc88f6-cd0d-4132-a884-189ef6ff50bb" targetNamespace="http://schemas.microsoft.com/office/2006/metadata/properties" ma:root="true" ma:fieldsID="1eea1d3d824985c3ef1f8d927025324f" ns1:_="" ns2:_="" ns3:_="">
    <xsd:import namespace="http://schemas.microsoft.com/sharepoint/v3"/>
    <xsd:import namespace="1DCA085F-5CF2-4519-AA5A-735B638760AD"/>
    <xsd:import namespace="0adc88f6-cd0d-4132-a884-189ef6ff50bb"/>
    <xsd:element name="properties">
      <xsd:complexType>
        <xsd:sequence>
          <xsd:element name="documentManagement">
            <xsd:complexType>
              <xsd:all>
                <xsd:element ref="ns2:VidarDokumentLagrumInformationsklassificeringTaxHTField0" minOccurs="0"/>
                <xsd:element ref="ns2:VidarHandlingAlternativtLagrum" minOccurs="0"/>
                <xsd:element ref="ns2:VidarDokumentPUL" minOccurs="0"/>
                <xsd:element ref="ns2:VidarDokumentForvaringsplats" minOccurs="0"/>
                <xsd:element ref="ns1:Order" minOccurs="0"/>
                <xsd:element ref="ns3:TaxCatchAll" minOccurs="0"/>
                <xsd:element ref="ns3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rder" ma:index="12" nillable="true" ma:displayName="Ordning" ma:hidden="true" ma:internalName="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A085F-5CF2-4519-AA5A-735B638760AD" elementFormDefault="qualified">
    <xsd:import namespace="http://schemas.microsoft.com/office/2006/documentManagement/types"/>
    <xsd:import namespace="http://schemas.microsoft.com/office/infopath/2007/PartnerControls"/>
    <xsd:element name="VidarDokumentLagrumInformationsklassificeringTaxHTField0" ma:index="8" ma:taxonomy="true" ma:internalName="VidarDokumentLagrumInformationsklassificeringTaxHTField0" ma:taxonomyFieldName="VidarDokumentLagrumInformationsklassificering" ma:displayName="Info.klassificering/ Lagrum" ma:default="1;#Ej sekretessbedömd|25a4d408-4dda-4946-bd37-45e5e0cbcc9e" ma:fieldId="{042ae468-b2bf-4d51-a9f5-ebc4642f7c0d}" ma:taxonomyMulti="true" ma:sspId="0c68929e-8a14-4713-8dd5-9e41cef1a5ad" ma:termSetId="08fdceb7-ed67-4a1f-adbe-c2b27f7fd2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idarHandlingAlternativtLagrum" ma:index="9" nillable="true" ma:displayName="Alternativt lagrum" ma:internalName="VidarHandlingAlternativtLagrum">
      <xsd:simpleType>
        <xsd:restriction base="dms:Text"/>
      </xsd:simpleType>
    </xsd:element>
    <xsd:element name="VidarDokumentPUL" ma:index="10" nillable="true" ma:displayName="PUL" ma:default="Ej bedömd" ma:internalName="VidarDokumentPUL">
      <xsd:simpleType>
        <xsd:restriction base="dms:Choice">
          <xsd:enumeration value="Ej bedömd"/>
          <xsd:enumeration value="Nej"/>
          <xsd:enumeration value="Ja"/>
        </xsd:restriction>
      </xsd:simpleType>
    </xsd:element>
    <xsd:element name="VidarDokumentForvaringsplats" ma:index="11" nillable="true" ma:displayName="Förvaringsplats" ma:internalName="VidarDokumentForvaringsplat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dc88f6-cd0d-4132-a884-189ef6ff50bb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42558a-4df5-4737-bd43-e0a970818845}" ma:internalName="TaxCatchAll" ma:showField="CatchAllData" ma:web="cd22cb28-1ca5-4d0b-a1d9-5351869ea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hidden="true" ma:list="{5842558a-4df5-4737-bd43-e0a970818845}" ma:internalName="TaxCatchAllLabel" ma:readOnly="true" ma:showField="CatchAllDataLabel" ma:web="cd22cb28-1ca5-4d0b-a1d9-5351869ea0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dc88f6-cd0d-4132-a884-189ef6ff50bb">
      <Value>3</Value>
    </TaxCatchAll>
    <VidarDokumentPUL xmlns="1DCA085F-5CF2-4519-AA5A-735B638760AD">Nej</VidarDokumentPUL>
    <VidarDokumentForvaringsplats xmlns="1DCA085F-5CF2-4519-AA5A-735B638760AD" xsi:nil="true"/>
    <VidarDokumentLagrumInformationsklassificeringTaxHTField0 xmlns="1DCA085F-5CF2-4519-AA5A-735B638760A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Ej sekretess</TermName>
          <TermId xmlns="http://schemas.microsoft.com/office/infopath/2007/PartnerControls">f9c01a9d-d416-4540-a19f-584b9e63931d</TermId>
        </TermInfo>
      </Terms>
    </VidarDokumentLagrumInformationsklassificeringTaxHTField0>
    <VidarHandlingAlternativtLagrum xmlns="1DCA085F-5CF2-4519-AA5A-735B638760AD" xsi:nil="true"/>
    <Order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6143591-39C7-4E4E-AD2E-A630B5327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DCA085F-5CF2-4519-AA5A-735B638760AD"/>
    <ds:schemaRef ds:uri="0adc88f6-cd0d-4132-a884-189ef6ff50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0796DE-EEDE-49B0-94B2-F9CF4A5873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8665B-1379-4EBB-91A9-E3F766D64F34}">
  <ds:schemaRefs>
    <ds:schemaRef ds:uri="http://www.w3.org/XML/1998/namespace"/>
    <ds:schemaRef ds:uri="http://schemas.microsoft.com/office/2006/metadata/properties"/>
    <ds:schemaRef ds:uri="0adc88f6-cd0d-4132-a884-189ef6ff50bb"/>
    <ds:schemaRef ds:uri="http://schemas.microsoft.com/sharepoint/v3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1DCA085F-5CF2-4519-AA5A-735B638760AD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M7102-384760E-2-Request for visit</Template>
  <TotalTime>1</TotalTime>
  <Pages>3</Pages>
  <Words>296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Request for visit</vt:lpstr>
    </vt:vector>
  </TitlesOfParts>
  <Company>Försvarsmakten</Company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visit</dc:title>
  <dc:creator>Näslund, Claes clnas</dc:creator>
  <cp:lastModifiedBy>anngad01</cp:lastModifiedBy>
  <cp:revision>2</cp:revision>
  <cp:lastPrinted>2018-10-10T06:07:00Z</cp:lastPrinted>
  <dcterms:created xsi:type="dcterms:W3CDTF">2018-11-06T14:04:00Z</dcterms:created>
  <dcterms:modified xsi:type="dcterms:W3CDTF">2018-11-06T14:04:00Z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ormChapters">
    <vt:lpwstr>1104;#38 Personal|8fad24d7-2e7c-4ff3-8f1e-e9d94cb15be1</vt:lpwstr>
  </property>
  <property fmtid="{D5CDD505-2E9C-101B-9397-08002B2CF9AE}" pid="3" name="ContentTypeId">
    <vt:lpwstr>0x010100FF14929242FF469B8AC01E2807A6194800C61229C53B09E84792EF351DBFC5BC70</vt:lpwstr>
  </property>
  <property fmtid="{D5CDD505-2E9C-101B-9397-08002B2CF9AE}" pid="4" name="_dlc_DocIdItemGuid">
    <vt:lpwstr>f0ad4fec-0109-4a6d-b284-767928e11510</vt:lpwstr>
  </property>
  <property fmtid="{D5CDD505-2E9C-101B-9397-08002B2CF9AE}" pid="5" name="SuppliesSystem">
    <vt:lpwstr/>
  </property>
  <property fmtid="{D5CDD505-2E9C-101B-9397-08002B2CF9AE}" pid="6" name="FMInfoAreas">
    <vt:lpwstr/>
  </property>
  <property fmtid="{D5CDD505-2E9C-101B-9397-08002B2CF9AE}" pid="7" name="TaxKeyword">
    <vt:lpwstr/>
  </property>
  <property fmtid="{D5CDD505-2E9C-101B-9397-08002B2CF9AE}" pid="8" name="TitusGUID">
    <vt:lpwstr>deaf23ea-bdfd-442c-b8b6-05036be9db0d</vt:lpwstr>
  </property>
  <property fmtid="{D5CDD505-2E9C-101B-9397-08002B2CF9AE}" pid="9" name="FörsvarsmaktenKlassificering">
    <vt:lpwstr/>
  </property>
  <property fmtid="{D5CDD505-2E9C-101B-9397-08002B2CF9AE}" pid="10" name="FörsvarsmaktenSEKRETESSKLASSIFICERAD">
    <vt:lpwstr/>
  </property>
  <property fmtid="{D5CDD505-2E9C-101B-9397-08002B2CF9AE}" pid="11" name="VidarHandlingArendeKlassTaxHTField0">
    <vt:lpwstr/>
  </property>
  <property fmtid="{D5CDD505-2E9C-101B-9397-08002B2CF9AE}" pid="12" name="VidarHogstViktadInfoklassTax01_6">
    <vt:lpwstr/>
  </property>
  <property fmtid="{D5CDD505-2E9C-101B-9397-08002B2CF9AE}" pid="13" name="VidarHandlingArendeKlass">
    <vt:lpwstr/>
  </property>
  <property fmtid="{D5CDD505-2E9C-101B-9397-08002B2CF9AE}" pid="14" name="VidarHandlingHandlingstypTaxHTField0">
    <vt:lpwstr/>
  </property>
  <property fmtid="{D5CDD505-2E9C-101B-9397-08002B2CF9AE}" pid="15" name="VidarHandlingHandlingstyp">
    <vt:lpwstr/>
  </property>
  <property fmtid="{D5CDD505-2E9C-101B-9397-08002B2CF9AE}" pid="16" name="VidarDokumentLagrumInformationsklassificering">
    <vt:lpwstr>3;#Ej sekretess|f9c01a9d-d416-4540-a19f-584b9e63931d</vt:lpwstr>
  </property>
  <property fmtid="{D5CDD505-2E9C-101B-9397-08002B2CF9AE}" pid="17" name="VidarHogstViktadInfoklass1_6">
    <vt:lpwstr/>
  </property>
  <property fmtid="{D5CDD505-2E9C-101B-9397-08002B2CF9AE}" pid="18" name="Klassificering">
    <vt:lpwstr/>
  </property>
</Properties>
</file>